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FD" w:rsidRDefault="00E452FD" w:rsidP="00634365">
      <w:pPr>
        <w:widowControl/>
        <w:adjustRightInd/>
        <w:spacing w:line="240" w:lineRule="auto"/>
        <w:jc w:val="center"/>
        <w:textAlignment w:val="auto"/>
        <w:rPr>
          <w:rFonts w:ascii="標楷體" w:eastAsia="標楷體" w:hAnsi="標楷體"/>
          <w:b/>
          <w:bCs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4pt;margin-top:.8pt;width:64.2pt;height:144.65pt;z-index:251658240">
            <v:textbox style="mso-fit-shape-to-text:t">
              <w:txbxContent>
                <w:p w:rsidR="00E452FD" w:rsidRPr="003D4D29" w:rsidRDefault="00E452FD">
                  <w:pPr>
                    <w:rPr>
                      <w:rFonts w:ascii="標楷體" w:eastAsia="標楷體" w:hAnsi="標楷體"/>
                      <w:b/>
                      <w:bCs/>
                    </w:rPr>
                  </w:pPr>
                  <w:r w:rsidRPr="003D4D29">
                    <w:rPr>
                      <w:rFonts w:ascii="標楷體" w:eastAsia="標楷體" w:hAnsi="標楷體" w:cs="標楷體" w:hint="eastAsia"/>
                      <w:b/>
                      <w:bCs/>
                    </w:rPr>
                    <w:t>附件</w:t>
                  </w:r>
                  <w:r>
                    <w:rPr>
                      <w:rFonts w:ascii="標楷體" w:eastAsia="標楷體" w:hAnsi="標楷體" w:cs="標楷體" w:hint="eastAsia"/>
                      <w:b/>
                      <w:bCs/>
                    </w:rPr>
                    <w:t>二</w:t>
                  </w:r>
                </w:p>
              </w:txbxContent>
            </v:textbox>
          </v:shape>
        </w:pict>
      </w:r>
      <w:r w:rsidRPr="00592271">
        <w:rPr>
          <w:rFonts w:eastAsia="標楷體"/>
          <w:b/>
          <w:bCs/>
          <w:sz w:val="44"/>
          <w:szCs w:val="44"/>
        </w:rPr>
        <w:t>2011</w:t>
      </w:r>
      <w:r w:rsidRPr="00592271">
        <w:rPr>
          <w:rFonts w:eastAsia="標楷體" w:hAnsi="標楷體" w:cs="標楷體" w:hint="eastAsia"/>
          <w:b/>
          <w:bCs/>
          <w:sz w:val="44"/>
          <w:szCs w:val="44"/>
        </w:rPr>
        <w:t>連鎖</w:t>
      </w:r>
      <w:r>
        <w:rPr>
          <w:rFonts w:ascii="標楷體" w:eastAsia="標楷體" w:hAnsi="標楷體" w:cs="標楷體" w:hint="eastAsia"/>
          <w:b/>
          <w:bCs/>
          <w:sz w:val="44"/>
          <w:szCs w:val="44"/>
        </w:rPr>
        <w:t>加盟國際學術峰會</w:t>
      </w:r>
    </w:p>
    <w:p w:rsidR="00E452FD" w:rsidRPr="00592271" w:rsidRDefault="00E452FD" w:rsidP="00634365">
      <w:pPr>
        <w:widowControl/>
        <w:adjustRightInd/>
        <w:spacing w:line="240" w:lineRule="auto"/>
        <w:jc w:val="center"/>
        <w:textAlignment w:val="auto"/>
        <w:rPr>
          <w:rFonts w:ascii="Franklin Gothic Demi Cond" w:eastAsia="標楷體" w:hAnsi="Franklin Gothic Demi Cond" w:cs="Franklin Gothic Demi Cond"/>
          <w:b/>
          <w:bCs/>
          <w:sz w:val="44"/>
          <w:szCs w:val="44"/>
        </w:rPr>
      </w:pPr>
      <w:r w:rsidRPr="00592271">
        <w:rPr>
          <w:rFonts w:ascii="Franklin Gothic Demi Cond" w:eastAsia="標楷體" w:hAnsi="Franklin Gothic Demi Cond" w:cs="Franklin Gothic Demi Cond"/>
          <w:b/>
          <w:bCs/>
          <w:sz w:val="44"/>
          <w:szCs w:val="44"/>
        </w:rPr>
        <w:t>2011 International Franchise Summit</w:t>
      </w:r>
    </w:p>
    <w:p w:rsidR="00E452FD" w:rsidRPr="00634365" w:rsidRDefault="00E452FD" w:rsidP="001B787D">
      <w:pPr>
        <w:pStyle w:val="Default"/>
        <w:ind w:leftChars="-59" w:left="31680"/>
        <w:jc w:val="center"/>
        <w:rPr>
          <w:rFonts w:cs="Times New Roman"/>
          <w:b/>
          <w:bCs/>
          <w:color w:val="383838"/>
          <w:sz w:val="26"/>
          <w:szCs w:val="26"/>
        </w:rPr>
      </w:pPr>
    </w:p>
    <w:p w:rsidR="00E452FD" w:rsidRPr="009E001A" w:rsidRDefault="00E452FD" w:rsidP="004F310E">
      <w:pPr>
        <w:pStyle w:val="Default"/>
        <w:jc w:val="center"/>
        <w:rPr>
          <w:rFonts w:cs="Times New Roman"/>
          <w:color w:val="383838"/>
          <w:sz w:val="40"/>
          <w:szCs w:val="40"/>
        </w:rPr>
      </w:pPr>
      <w:r w:rsidRPr="009E001A">
        <w:rPr>
          <w:rFonts w:hint="eastAsia"/>
          <w:color w:val="383838"/>
          <w:sz w:val="40"/>
          <w:szCs w:val="40"/>
        </w:rPr>
        <w:t>報名表</w:t>
      </w:r>
    </w:p>
    <w:tbl>
      <w:tblPr>
        <w:tblW w:w="0" w:type="auto"/>
        <w:tblInd w:w="-10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2693"/>
        <w:gridCol w:w="1417"/>
        <w:gridCol w:w="2584"/>
      </w:tblGrid>
      <w:tr w:rsidR="00E452FD" w:rsidRPr="006B5760">
        <w:tc>
          <w:tcPr>
            <w:tcW w:w="1668" w:type="dxa"/>
            <w:tcBorders>
              <w:top w:val="thinThickSmallGap" w:sz="24" w:space="0" w:color="auto"/>
            </w:tcBorders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學校</w:t>
            </w:r>
          </w:p>
        </w:tc>
        <w:tc>
          <w:tcPr>
            <w:tcW w:w="6694" w:type="dxa"/>
            <w:gridSpan w:val="3"/>
            <w:tcBorders>
              <w:top w:val="thinThickSmallGap" w:sz="24" w:space="0" w:color="auto"/>
            </w:tcBorders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</w:tc>
      </w:tr>
      <w:tr w:rsidR="00E452FD" w:rsidRPr="006B5760">
        <w:tc>
          <w:tcPr>
            <w:tcW w:w="1668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系所</w:t>
            </w:r>
          </w:p>
        </w:tc>
        <w:tc>
          <w:tcPr>
            <w:tcW w:w="2693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383838"/>
                <w:sz w:val="28"/>
                <w:szCs w:val="28"/>
              </w:rPr>
              <w:t>單位</w:t>
            </w:r>
          </w:p>
        </w:tc>
        <w:tc>
          <w:tcPr>
            <w:tcW w:w="2584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</w:tc>
      </w:tr>
      <w:tr w:rsidR="00E452FD" w:rsidRPr="006B5760">
        <w:tc>
          <w:tcPr>
            <w:tcW w:w="1668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聯絡電話</w:t>
            </w:r>
          </w:p>
        </w:tc>
        <w:tc>
          <w:tcPr>
            <w:tcW w:w="2584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</w:tc>
      </w:tr>
      <w:tr w:rsidR="00E452FD" w:rsidRPr="006B5760">
        <w:trPr>
          <w:trHeight w:val="723"/>
        </w:trPr>
        <w:tc>
          <w:tcPr>
            <w:tcW w:w="1668" w:type="dxa"/>
            <w:vAlign w:val="center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E-mail</w:t>
            </w:r>
          </w:p>
        </w:tc>
        <w:tc>
          <w:tcPr>
            <w:tcW w:w="6694" w:type="dxa"/>
            <w:gridSpan w:val="3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</w:p>
        </w:tc>
      </w:tr>
      <w:tr w:rsidR="00E452FD" w:rsidRPr="006B5760">
        <w:tc>
          <w:tcPr>
            <w:tcW w:w="1668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午餐</w:t>
            </w:r>
          </w:p>
        </w:tc>
        <w:tc>
          <w:tcPr>
            <w:tcW w:w="6694" w:type="dxa"/>
            <w:gridSpan w:val="3"/>
          </w:tcPr>
          <w:p w:rsidR="00E452FD" w:rsidRPr="006B5760" w:rsidRDefault="00E452FD" w:rsidP="006B5760">
            <w:pPr>
              <w:pStyle w:val="Default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□</w:t>
            </w: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葷食</w:t>
            </w: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 □</w:t>
            </w: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素食</w:t>
            </w:r>
          </w:p>
        </w:tc>
      </w:tr>
      <w:tr w:rsidR="00E452FD" w:rsidRPr="006B5760">
        <w:tc>
          <w:tcPr>
            <w:tcW w:w="1668" w:type="dxa"/>
          </w:tcPr>
          <w:p w:rsidR="00E452FD" w:rsidRPr="006B5760" w:rsidRDefault="00E452FD" w:rsidP="006B5760">
            <w:pPr>
              <w:pStyle w:val="Default"/>
              <w:jc w:val="center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參與日期</w:t>
            </w:r>
          </w:p>
        </w:tc>
        <w:tc>
          <w:tcPr>
            <w:tcW w:w="6694" w:type="dxa"/>
            <w:gridSpan w:val="3"/>
            <w:vAlign w:val="center"/>
          </w:tcPr>
          <w:p w:rsidR="00E452FD" w:rsidRPr="006B5760" w:rsidRDefault="00E452FD" w:rsidP="006B5760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□11/10  □11/1</w:t>
            </w:r>
            <w:r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1</w:t>
            </w:r>
          </w:p>
        </w:tc>
      </w:tr>
      <w:tr w:rsidR="00E452FD" w:rsidRPr="006B5760">
        <w:trPr>
          <w:trHeight w:val="1315"/>
        </w:trPr>
        <w:tc>
          <w:tcPr>
            <w:tcW w:w="8362" w:type="dxa"/>
            <w:gridSpan w:val="4"/>
          </w:tcPr>
          <w:p w:rsidR="00E452FD" w:rsidRPr="006B5760" w:rsidRDefault="00E452FD" w:rsidP="00E2676D">
            <w:pPr>
              <w:pStyle w:val="Default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附註：</w:t>
            </w:r>
          </w:p>
          <w:p w:rsidR="00E452FD" w:rsidRPr="006B5760" w:rsidRDefault="00E452FD" w:rsidP="00E452FD">
            <w:pPr>
              <w:spacing w:line="360" w:lineRule="exact"/>
              <w:ind w:leftChars="-60" w:left="31680" w:rightChars="-2" w:right="31680" w:hangingChars="210" w:firstLine="31680"/>
              <w:rPr>
                <w:rFonts w:eastAsia="標楷體"/>
                <w:sz w:val="28"/>
                <w:szCs w:val="28"/>
              </w:rPr>
            </w:pPr>
          </w:p>
        </w:tc>
      </w:tr>
      <w:tr w:rsidR="00E452FD" w:rsidRPr="006B5760">
        <w:trPr>
          <w:trHeight w:val="4094"/>
        </w:trPr>
        <w:tc>
          <w:tcPr>
            <w:tcW w:w="8362" w:type="dxa"/>
            <w:gridSpan w:val="4"/>
            <w:tcBorders>
              <w:bottom w:val="thickThinSmallGap" w:sz="24" w:space="0" w:color="auto"/>
            </w:tcBorders>
          </w:tcPr>
          <w:p w:rsidR="00E452FD" w:rsidRPr="006B5760" w:rsidRDefault="00E452FD" w:rsidP="00E2676D">
            <w:pPr>
              <w:pStyle w:val="Default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報名日期：即日起至</w:t>
            </w: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2011/11/4(</w:t>
            </w: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五</w:t>
            </w: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)</w:t>
            </w: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止，請將報名表回寄至</w:t>
            </w:r>
          </w:p>
          <w:p w:rsidR="00E452FD" w:rsidRPr="006B5760" w:rsidRDefault="00E452FD" w:rsidP="00E2676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李國豪：</w:t>
            </w:r>
            <w:hyperlink r:id="rId6" w:history="1">
              <w:r w:rsidRPr="006B5760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091058@mail.hwc.edu.tw</w:t>
              </w:r>
            </w:hyperlink>
          </w:p>
          <w:p w:rsidR="00E452FD" w:rsidRPr="006B5760" w:rsidRDefault="00E452FD" w:rsidP="00E2676D">
            <w:pPr>
              <w:pStyle w:val="Default"/>
              <w:rPr>
                <w:rFonts w:ascii="Times New Roman" w:hAnsi="Times New Roman" w:cs="Times New Roman"/>
                <w:color w:val="383838"/>
                <w:sz w:val="28"/>
                <w:szCs w:val="28"/>
              </w:rPr>
            </w:pP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聯絡單位：醒吾技術學院</w:t>
            </w:r>
            <w:r w:rsidRPr="006B5760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 </w:t>
            </w:r>
            <w:r w:rsidRPr="006B5760">
              <w:rPr>
                <w:rFonts w:ascii="Times New Roman" w:hAnsi="Times New Roman" w:hint="eastAsia"/>
                <w:color w:val="383838"/>
                <w:sz w:val="28"/>
                <w:szCs w:val="28"/>
              </w:rPr>
              <w:t>國際事務組</w:t>
            </w:r>
          </w:p>
          <w:p w:rsidR="00E452FD" w:rsidRPr="006B5760" w:rsidRDefault="00E452FD" w:rsidP="006B576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B5760">
              <w:rPr>
                <w:rFonts w:ascii="Times New Roman" w:hAnsi="標楷體" w:hint="eastAsia"/>
                <w:color w:val="383838"/>
                <w:sz w:val="28"/>
                <w:szCs w:val="28"/>
              </w:rPr>
              <w:t>聯絡電話：</w:t>
            </w:r>
            <w:r w:rsidRPr="006B5760">
              <w:rPr>
                <w:rFonts w:ascii="Times New Roman" w:hAnsi="標楷體" w:hint="eastAsia"/>
                <w:sz w:val="28"/>
                <w:szCs w:val="28"/>
              </w:rPr>
              <w:t>李國豪組長</w:t>
            </w:r>
            <w:r w:rsidRPr="006B5760">
              <w:rPr>
                <w:rFonts w:ascii="Times New Roman" w:hAnsi="Times New Roman" w:cs="Times New Roman"/>
                <w:sz w:val="28"/>
                <w:szCs w:val="28"/>
              </w:rPr>
              <w:t>(02)601-5310</w:t>
            </w:r>
            <w:r w:rsidRPr="006B5760">
              <w:rPr>
                <w:rFonts w:ascii="Times New Roman" w:hAnsi="標楷體" w:hint="eastAsia"/>
                <w:sz w:val="28"/>
                <w:szCs w:val="28"/>
              </w:rPr>
              <w:t>＃</w:t>
            </w:r>
            <w:r w:rsidRPr="006B5760">
              <w:rPr>
                <w:rFonts w:ascii="Times New Roman" w:hAnsi="Times New Roman" w:cs="Times New Roman"/>
                <w:sz w:val="28"/>
                <w:szCs w:val="28"/>
              </w:rPr>
              <w:t>1117</w:t>
            </w:r>
          </w:p>
          <w:p w:rsidR="00E452FD" w:rsidRPr="006B5760" w:rsidRDefault="00E452FD" w:rsidP="006B576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B576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</w:tbl>
    <w:p w:rsidR="00E452FD" w:rsidRPr="003547B7" w:rsidRDefault="00E452FD" w:rsidP="00B01F5A">
      <w:pPr>
        <w:pStyle w:val="Default"/>
        <w:rPr>
          <w:rFonts w:cs="Times New Roman"/>
        </w:rPr>
      </w:pPr>
    </w:p>
    <w:sectPr w:rsidR="00E452FD" w:rsidRPr="003547B7" w:rsidSect="00B01F5A">
      <w:pgSz w:w="11906" w:h="16838"/>
      <w:pgMar w:top="1134" w:right="1559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2FD" w:rsidRPr="00634365" w:rsidRDefault="00E452FD" w:rsidP="00634365">
      <w:pPr>
        <w:spacing w:line="240" w:lineRule="auto"/>
        <w:rPr>
          <w:kern w:val="2"/>
        </w:rPr>
      </w:pPr>
      <w:r>
        <w:separator/>
      </w:r>
    </w:p>
  </w:endnote>
  <w:endnote w:type="continuationSeparator" w:id="0">
    <w:p w:rsidR="00E452FD" w:rsidRPr="00634365" w:rsidRDefault="00E452FD" w:rsidP="00634365">
      <w:pPr>
        <w:spacing w:line="240" w:lineRule="auto"/>
        <w:rPr>
          <w:kern w:val="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2FD" w:rsidRPr="00634365" w:rsidRDefault="00E452FD" w:rsidP="00634365">
      <w:pPr>
        <w:spacing w:line="240" w:lineRule="auto"/>
        <w:rPr>
          <w:kern w:val="2"/>
        </w:rPr>
      </w:pPr>
      <w:r>
        <w:separator/>
      </w:r>
    </w:p>
  </w:footnote>
  <w:footnote w:type="continuationSeparator" w:id="0">
    <w:p w:rsidR="00E452FD" w:rsidRPr="00634365" w:rsidRDefault="00E452FD" w:rsidP="00634365">
      <w:pPr>
        <w:spacing w:line="240" w:lineRule="auto"/>
        <w:rPr>
          <w:kern w:val="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76D"/>
    <w:rsid w:val="000D1BB4"/>
    <w:rsid w:val="001202EF"/>
    <w:rsid w:val="001B787D"/>
    <w:rsid w:val="002E62A2"/>
    <w:rsid w:val="003547B7"/>
    <w:rsid w:val="00394143"/>
    <w:rsid w:val="003D4D29"/>
    <w:rsid w:val="003E0B0E"/>
    <w:rsid w:val="00491D1B"/>
    <w:rsid w:val="004F310E"/>
    <w:rsid w:val="004F7732"/>
    <w:rsid w:val="005365DF"/>
    <w:rsid w:val="0054661D"/>
    <w:rsid w:val="00572E23"/>
    <w:rsid w:val="00592271"/>
    <w:rsid w:val="00634365"/>
    <w:rsid w:val="00695E76"/>
    <w:rsid w:val="006B5760"/>
    <w:rsid w:val="0072232C"/>
    <w:rsid w:val="00811448"/>
    <w:rsid w:val="008C0650"/>
    <w:rsid w:val="00932DA2"/>
    <w:rsid w:val="009E001A"/>
    <w:rsid w:val="00A34C20"/>
    <w:rsid w:val="00AE6D61"/>
    <w:rsid w:val="00AF65EB"/>
    <w:rsid w:val="00B01F5A"/>
    <w:rsid w:val="00B9763D"/>
    <w:rsid w:val="00BF224D"/>
    <w:rsid w:val="00C51EB2"/>
    <w:rsid w:val="00C571D8"/>
    <w:rsid w:val="00CF2EC8"/>
    <w:rsid w:val="00E02A56"/>
    <w:rsid w:val="00E2676D"/>
    <w:rsid w:val="00E452FD"/>
    <w:rsid w:val="00F16F56"/>
    <w:rsid w:val="00F369CB"/>
    <w:rsid w:val="00FF07A6"/>
    <w:rsid w:val="00FF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01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2676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E2676D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E00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634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4365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634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4365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D4D29"/>
    <w:pPr>
      <w:spacing w:line="240" w:lineRule="auto"/>
    </w:pPr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D4D29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7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91058@mail.hw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44</Words>
  <Characters>251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國科會社科中心補助</dc:title>
  <dc:subject/>
  <dc:creator>gigi</dc:creator>
  <cp:keywords/>
  <dc:description/>
  <cp:lastModifiedBy>user</cp:lastModifiedBy>
  <cp:revision>2</cp:revision>
  <cp:lastPrinted>2011-10-04T04:57:00Z</cp:lastPrinted>
  <dcterms:created xsi:type="dcterms:W3CDTF">2011-10-05T07:24:00Z</dcterms:created>
  <dcterms:modified xsi:type="dcterms:W3CDTF">2011-10-05T07:25:00Z</dcterms:modified>
</cp:coreProperties>
</file>