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69" w:rsidRDefault="00EB1569" w:rsidP="000246DD">
      <w:pPr>
        <w:spacing w:afterLines="50" w:line="500" w:lineRule="exact"/>
        <w:rPr>
          <w:rFonts w:ascii="新細明體" w:cs="Times New Roman"/>
          <w:sz w:val="28"/>
          <w:szCs w:val="28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0.55pt;margin-top:-3.4pt;width:64.2pt;height:29.35pt;z-index:251658240">
            <v:textbox>
              <w:txbxContent>
                <w:p w:rsidR="00EB1569" w:rsidRPr="003D4D29" w:rsidRDefault="00EB1569" w:rsidP="004E4829">
                  <w:pPr>
                    <w:rPr>
                      <w:rFonts w:ascii="標楷體" w:eastAsia="標楷體" w:hAnsi="標楷體" w:cs="Times New Roman"/>
                      <w:b/>
                      <w:bCs/>
                      <w:lang w:eastAsia="zh-TW"/>
                    </w:rPr>
                  </w:pPr>
                  <w:r w:rsidRPr="003D4D29">
                    <w:rPr>
                      <w:rFonts w:ascii="標楷體" w:eastAsia="標楷體" w:hAnsi="標楷體" w:cs="標楷體" w:hint="eastAsia"/>
                      <w:b/>
                      <w:bCs/>
                    </w:rPr>
                    <w:t>附件</w:t>
                  </w:r>
                  <w:r>
                    <w:rPr>
                      <w:rFonts w:ascii="標楷體" w:eastAsia="標楷體" w:hAnsi="標楷體" w:cs="標楷體" w:hint="eastAsia"/>
                      <w:b/>
                      <w:bCs/>
                      <w:lang w:eastAsia="zh-TW"/>
                    </w:rPr>
                    <w:t>一</w:t>
                  </w:r>
                </w:p>
              </w:txbxContent>
            </v:textbox>
          </v:shape>
        </w:pict>
      </w:r>
      <w:r>
        <w:rPr>
          <w:rFonts w:eastAsia="文鼎粗隸"/>
          <w:b/>
          <w:bCs/>
          <w:sz w:val="28"/>
          <w:szCs w:val="28"/>
          <w:lang w:eastAsia="zh-TW"/>
        </w:rPr>
        <w:t xml:space="preserve">Tentative </w:t>
      </w:r>
      <w:r w:rsidRPr="00833502">
        <w:rPr>
          <w:rFonts w:eastAsia="文鼎粗隸"/>
          <w:b/>
          <w:bCs/>
          <w:sz w:val="28"/>
          <w:szCs w:val="28"/>
        </w:rPr>
        <w:t>Program</w:t>
      </w:r>
      <w:r w:rsidRPr="00833502">
        <w:rPr>
          <w:rFonts w:ascii="新細明體" w:hAnsi="新細明體" w:cs="新細明體" w:hint="eastAsia"/>
          <w:b/>
          <w:bCs/>
          <w:sz w:val="28"/>
          <w:szCs w:val="28"/>
        </w:rPr>
        <w:t>：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7229"/>
        <w:gridCol w:w="1418"/>
      </w:tblGrid>
      <w:tr w:rsidR="00EB1569" w:rsidRPr="004915FC">
        <w:tc>
          <w:tcPr>
            <w:tcW w:w="1384" w:type="dxa"/>
            <w:shd w:val="clear" w:color="auto" w:fill="C6D9F1"/>
            <w:vAlign w:val="center"/>
          </w:tcPr>
          <w:p w:rsidR="00EB1569" w:rsidRPr="004915FC" w:rsidRDefault="00EB1569" w:rsidP="004915FC">
            <w:pPr>
              <w:spacing w:after="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Date</w:t>
            </w:r>
          </w:p>
        </w:tc>
        <w:tc>
          <w:tcPr>
            <w:tcW w:w="7229" w:type="dxa"/>
            <w:vAlign w:val="center"/>
          </w:tcPr>
          <w:p w:rsidR="00EB1569" w:rsidRPr="004915FC" w:rsidRDefault="00EB1569" w:rsidP="004915F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Content</w:t>
            </w:r>
          </w:p>
        </w:tc>
        <w:tc>
          <w:tcPr>
            <w:tcW w:w="1418" w:type="dxa"/>
            <w:vAlign w:val="center"/>
          </w:tcPr>
          <w:p w:rsidR="00EB1569" w:rsidRPr="004915FC" w:rsidRDefault="00EB1569" w:rsidP="004915F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Venue</w:t>
            </w:r>
          </w:p>
        </w:tc>
      </w:tr>
      <w:tr w:rsidR="00EB1569" w:rsidRPr="004915FC">
        <w:tc>
          <w:tcPr>
            <w:tcW w:w="1384" w:type="dxa"/>
            <w:shd w:val="clear" w:color="auto" w:fill="C6D9F1"/>
            <w:vAlign w:val="center"/>
          </w:tcPr>
          <w:p w:rsidR="00EB1569" w:rsidRPr="004915FC" w:rsidRDefault="00EB1569" w:rsidP="00EB1569">
            <w:pPr>
              <w:ind w:firstLineChars="93" w:firstLine="3168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Day 1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November 10, 2011</w:t>
            </w:r>
          </w:p>
        </w:tc>
        <w:tc>
          <w:tcPr>
            <w:tcW w:w="7229" w:type="dxa"/>
          </w:tcPr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 w:left="357" w:hanging="357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Guest Speaker</w:t>
            </w:r>
            <w:r w:rsidRPr="004915FC">
              <w:rPr>
                <w:rFonts w:ascii="Times New Roman" w:eastAsia="標楷體" w:hAnsi="標楷體" w:cs="標楷體" w:hint="eastAsia"/>
              </w:rPr>
              <w:t>：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1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教育部</w:t>
            </w:r>
            <w:r w:rsidRPr="004915FC">
              <w:rPr>
                <w:rFonts w:ascii="Times New Roman" w:eastAsia="標楷體" w:hAnsi="Times New Roman" w:cs="Times New Roman"/>
              </w:rPr>
              <w:t xml:space="preserve">   </w:t>
            </w:r>
            <w:r w:rsidRPr="004915FC">
              <w:rPr>
                <w:rFonts w:ascii="Times New Roman" w:eastAsia="標楷體" w:hAnsi="標楷體" w:cs="標楷體" w:hint="eastAsia"/>
              </w:rPr>
              <w:t>吳清基部長</w:t>
            </w:r>
            <w:r w:rsidRPr="004915FC">
              <w:rPr>
                <w:rFonts w:ascii="Times New Roman" w:eastAsia="標楷體" w:hAnsi="Times New Roman" w:cs="Times New Roman"/>
              </w:rPr>
              <w:t>(</w:t>
            </w:r>
            <w:r w:rsidRPr="004915FC">
              <w:rPr>
                <w:rFonts w:ascii="Times New Roman" w:eastAsia="標楷體" w:hAnsi="標楷體" w:cs="標楷體" w:hint="eastAsia"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</w:rPr>
              <w:t>)</w:t>
            </w:r>
          </w:p>
          <w:p w:rsidR="00EB1569" w:rsidRPr="004915FC" w:rsidRDefault="00EB1569" w:rsidP="004915FC">
            <w:pPr>
              <w:pStyle w:val="ListParagraph"/>
              <w:adjustRightInd w:val="0"/>
              <w:snapToGrid w:val="0"/>
              <w:spacing w:line="440" w:lineRule="exact"/>
              <w:ind w:leftChars="0" w:left="720"/>
              <w:rPr>
                <w:rFonts w:ascii="Times New Roman" w:eastAsia="標楷體" w:hAnsi="Times New Roman" w:cs="Times New Roman"/>
                <w:b/>
                <w:bCs/>
                <w:u w:val="single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Minister of Education of R. O. C.,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>Dr. Ching-ji Wu (Inviting)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14"/>
              </w:numPr>
              <w:adjustRightInd w:val="0"/>
              <w:snapToGrid w:val="0"/>
              <w:spacing w:line="44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北京師範大學珠海分校特許經營學院副院長</w:t>
            </w:r>
            <w:r w:rsidRPr="004915FC">
              <w:rPr>
                <w:rFonts w:ascii="Times New Roman" w:eastAsia="標楷體" w:hAnsi="Times New Roman" w:cs="Times New Roman"/>
              </w:rPr>
              <w:t xml:space="preserve">   </w:t>
            </w:r>
            <w:r w:rsidRPr="004915FC">
              <w:rPr>
                <w:rFonts w:ascii="Times New Roman" w:eastAsia="標楷體" w:hAnsi="標楷體" w:cs="標楷體" w:hint="eastAsia"/>
              </w:rPr>
              <w:t>王學思教授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309" w:firstLine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Vice-President of Franchise Management School of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309" w:firstLine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Beijing Normal University of Zhuhai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309" w:firstLine="31680"/>
              <w:rPr>
                <w:rFonts w:ascii="Times New Roman" w:eastAsia="標楷體" w:hAnsi="Times New Roman" w:cs="Times New Roman"/>
                <w:b/>
                <w:bCs/>
                <w:u w:val="single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TW"/>
              </w:rPr>
              <w:t xml:space="preserve">Dr. Xue-Si Wang 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14"/>
              </w:numPr>
              <w:adjustRightInd w:val="0"/>
              <w:snapToGrid w:val="0"/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醒吾技術學院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校長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周添城教授</w:t>
            </w:r>
          </w:p>
          <w:p w:rsidR="00EB1569" w:rsidRPr="004915FC" w:rsidRDefault="00EB1569" w:rsidP="00EB1569">
            <w:pPr>
              <w:spacing w:after="0" w:line="440" w:lineRule="exact"/>
              <w:ind w:leftChars="309" w:left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President of Hsin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g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-Wu Institute of Technology</w:t>
            </w:r>
          </w:p>
          <w:p w:rsidR="00EB1569" w:rsidRPr="004915FC" w:rsidRDefault="00EB1569" w:rsidP="00EB1569">
            <w:pPr>
              <w:spacing w:after="0" w:line="440" w:lineRule="exact"/>
              <w:ind w:leftChars="309" w:left="3168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D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r.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Tein-Chen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 Ch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ou</w:t>
            </w:r>
          </w:p>
          <w:p w:rsidR="00EB1569" w:rsidRPr="004E4829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</w:rPr>
              <w:t>各國連鎖加盟市場介紹</w:t>
            </w:r>
          </w:p>
          <w:p w:rsidR="00EB1569" w:rsidRPr="004915FC" w:rsidRDefault="00EB1569" w:rsidP="004E4829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 xml:space="preserve">Current Market 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U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pdate</w:t>
            </w:r>
            <w:r w:rsidRPr="004915FC">
              <w:rPr>
                <w:rFonts w:ascii="Times New Roman" w:eastAsia="標楷體" w:hAnsi="標楷體" w:cs="標楷體" w:hint="eastAsia"/>
                <w:lang w:eastAsia="zh-CN"/>
              </w:rPr>
              <w:t>：</w:t>
            </w:r>
          </w:p>
          <w:p w:rsidR="00EB1569" w:rsidRDefault="00EB1569" w:rsidP="00EB1569">
            <w:pPr>
              <w:adjustRightInd w:val="0"/>
              <w:snapToGrid w:val="0"/>
              <w:spacing w:after="0" w:line="440" w:lineRule="exact"/>
              <w:ind w:firstLineChars="182" w:firstLine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China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  <w:lang w:eastAsia="zh-CN"/>
              </w:rPr>
              <w:t>：</w:t>
            </w:r>
            <w:r w:rsidRPr="00375B1D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Dr. Xue-Si Wang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 </w:t>
            </w:r>
          </w:p>
          <w:p w:rsidR="00EB1569" w:rsidRDefault="00EB1569" w:rsidP="00EB1569">
            <w:pPr>
              <w:adjustRightInd w:val="0"/>
              <w:snapToGrid w:val="0"/>
              <w:spacing w:after="0" w:line="440" w:lineRule="exact"/>
              <w:ind w:firstLineChars="582" w:firstLine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Vice-President of</w:t>
            </w:r>
            <w:r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Franchise Management School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582" w:firstLine="31680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of Beijing Normal University of Zhuhai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1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U.K.</w:t>
            </w:r>
            <w:r w:rsidRPr="004915FC">
              <w:rPr>
                <w:rFonts w:ascii="Times New Roman" w:eastAsia="標楷體" w:hAnsi="Times New Roman" w:cs="標楷體" w:hint="eastAsia"/>
                <w:lang w:eastAsia="zh-TW"/>
              </w:rPr>
              <w:t>：</w:t>
            </w:r>
            <w:r w:rsidRPr="004915FC">
              <w:rPr>
                <w:rFonts w:ascii="Times New Roman" w:hAnsi="Times New Roman" w:cs="Times New Roman"/>
                <w:b/>
                <w:bCs/>
                <w:lang w:eastAsia="zh-TW"/>
              </w:rPr>
              <w:t xml:space="preserve">Dr. Anna Watson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4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hAnsi="Times New Roman" w:cs="Times New Roman"/>
                <w:lang w:eastAsia="zh-TW"/>
              </w:rPr>
              <w:t>Programme Director Business and Management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4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hAnsi="Times New Roman" w:cs="Times New Roman"/>
                <w:lang w:eastAsia="zh-TW"/>
              </w:rPr>
              <w:t>Course Director MA Strategic Fashion Marketing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450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hAnsi="Times New Roman" w:cs="Times New Roman"/>
                <w:lang w:eastAsia="zh-TW"/>
              </w:rPr>
              <w:t>London College of Fashion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150" w:firstLine="31680"/>
              <w:rPr>
                <w:rFonts w:ascii="Times New Roman" w:hAnsi="Times New Roman" w:cs="Times New Roman"/>
                <w:b/>
                <w:bCs/>
                <w:lang w:val="en-AU"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Australia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  <w:lang w:eastAsia="zh-CN"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Dr. </w:t>
            </w:r>
            <w:r w:rsidRPr="004915FC">
              <w:rPr>
                <w:rFonts w:ascii="Times New Roman" w:hAnsi="Times New Roman" w:cs="Times New Roman"/>
                <w:b/>
                <w:bCs/>
                <w:lang w:val="en-AU" w:eastAsia="zh-TW"/>
              </w:rPr>
              <w:t xml:space="preserve">Andrew Terry </w:t>
            </w:r>
          </w:p>
          <w:p w:rsidR="00EB1569" w:rsidRPr="004915FC" w:rsidRDefault="00EB1569" w:rsidP="004915FC">
            <w:pPr>
              <w:adjustRightInd w:val="0"/>
              <w:snapToGrid w:val="0"/>
              <w:spacing w:after="0" w:line="440" w:lineRule="exact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 xml:space="preserve">              Chair of Discipline of Business Law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650" w:firstLine="31680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Professor of Business Regulation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650" w:firstLine="31680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The University of Sydney Business School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650" w:firstLine="31680"/>
              <w:rPr>
                <w:rFonts w:ascii="Times New Roman" w:eastAsia="標楷體" w:hAnsi="Times New Roman" w:cs="Times New Roman"/>
                <w:b/>
                <w:bCs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The University of Sydney</w:t>
            </w:r>
          </w:p>
          <w:p w:rsidR="00EB1569" w:rsidRPr="004915FC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Malaysia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  <w:lang w:eastAsia="zh-CN"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Dato’ Tay Sim Kim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>,</w:t>
            </w:r>
          </w:p>
          <w:p w:rsidR="00EB1569" w:rsidRPr="004915FC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         </w:t>
            </w:r>
            <w:r w:rsidRPr="004915FC">
              <w:rPr>
                <w:rFonts w:ascii="Times New Roman" w:hAnsi="Times New Roman" w:cs="Times New Roman"/>
              </w:rPr>
              <w:t>President of Malaysian Retailer-Chains Association</w:t>
            </w:r>
          </w:p>
          <w:p w:rsidR="00EB1569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DF7470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Taiwan</w:t>
            </w:r>
            <w:r w:rsidRPr="00DF7470">
              <w:rPr>
                <w:rFonts w:ascii="Times New Roman" w:eastAsia="標楷體" w:hAnsi="Times New Roman" w:cs="標楷體" w:hint="eastAsia"/>
                <w:b/>
                <w:bCs/>
                <w:lang w:eastAsia="zh-TW"/>
              </w:rPr>
              <w:t>：台灣連鎖加盟協會</w:t>
            </w:r>
            <w:r w:rsidRPr="00DF7470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 xml:space="preserve"> (</w:t>
            </w:r>
            <w:r w:rsidRPr="00DF7470">
              <w:rPr>
                <w:rFonts w:ascii="Times New Roman" w:eastAsia="標楷體" w:hAnsi="Times New Roman" w:cs="標楷體" w:hint="eastAsia"/>
                <w:b/>
                <w:bCs/>
                <w:lang w:eastAsia="zh-TW"/>
              </w:rPr>
              <w:t>洽邀中</w:t>
            </w:r>
            <w:r w:rsidRPr="00DF7470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)</w:t>
            </w:r>
          </w:p>
          <w:p w:rsidR="00EB1569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/>
                <w:lang w:eastAsia="zh-TW"/>
              </w:rPr>
              <w:t xml:space="preserve">        Taiwan Chain Stores and Franchise Association (Inviting)</w:t>
            </w:r>
          </w:p>
          <w:p w:rsidR="00EB1569" w:rsidRPr="004915FC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</w:p>
          <w:p w:rsidR="00EB1569" w:rsidRPr="004915FC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</w:p>
          <w:p w:rsidR="00EB1569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</w:p>
          <w:p w:rsidR="00EB1569" w:rsidRPr="004915FC" w:rsidRDefault="00EB1569" w:rsidP="00EB1569">
            <w:pPr>
              <w:spacing w:after="0" w:line="440" w:lineRule="exact"/>
              <w:ind w:firstLineChars="150" w:firstLine="31680"/>
              <w:rPr>
                <w:rFonts w:ascii="Times New Roman" w:eastAsia="標楷體" w:hAnsi="Times New Roman" w:cs="Times New Roman"/>
                <w:lang w:eastAsia="zh-TW"/>
              </w:rPr>
            </w:pP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主題一：人力資源培育與配置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57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Topic I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Human Resource, Education and Training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57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Moderator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標楷體" w:cs="標楷體" w:hint="eastAsia"/>
              </w:rPr>
              <w:t>醒吾技術學院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副校長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陳漱石教授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1593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Vice President of Hsing-Wu Institute of Technology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1593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Dr. Soo-Se Chen 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132" w:firstLine="3168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915FC">
              <w:rPr>
                <w:rFonts w:ascii="Times New Roman" w:eastAsia="標楷體" w:hAnsi="Times New Roman" w:cs="Times New Roman"/>
                <w:sz w:val="24"/>
                <w:szCs w:val="24"/>
              </w:rPr>
              <w:t>Presenter</w:t>
            </w:r>
            <w:r w:rsidRPr="004915FC">
              <w:rPr>
                <w:rFonts w:ascii="Times New Roman" w:eastAsia="標楷體" w:hAnsi="Times New Roman" w:cs="標楷體" w:hint="eastAsia"/>
                <w:sz w:val="24"/>
                <w:szCs w:val="24"/>
              </w:rPr>
              <w:t>：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200" w:firstLine="3168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915FC">
              <w:rPr>
                <w:rFonts w:ascii="Times New Roman" w:eastAsia="標楷體" w:hAnsi="Times New Roman" w:cs="Times New Roman"/>
                <w:sz w:val="24"/>
                <w:szCs w:val="24"/>
              </w:rPr>
              <w:t>“The Role of HR Operational Autonomy on Franchise”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200" w:firstLine="3168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15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Dr. Marko Grünhagen 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200" w:firstLine="31680"/>
              <w:rPr>
                <w:rStyle w:val="apple-style-spa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915FC">
              <w:rPr>
                <w:rStyle w:val="apple-style-spa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Lumpkin Distinguished Professor of Entrepreneurship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200" w:firstLine="31680"/>
              <w:rPr>
                <w:rStyle w:val="apple-style-spa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915FC">
              <w:rPr>
                <w:rStyle w:val="apple-style-spa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Associate Editor, Journal of Small Business Management</w:t>
            </w:r>
          </w:p>
          <w:p w:rsidR="00EB1569" w:rsidRPr="004915FC" w:rsidRDefault="00EB1569" w:rsidP="00EB1569">
            <w:pPr>
              <w:pStyle w:val="Heading2"/>
              <w:adjustRightInd w:val="0"/>
              <w:snapToGrid w:val="0"/>
              <w:spacing w:before="0" w:beforeAutospacing="0" w:after="0" w:afterAutospacing="0" w:line="360" w:lineRule="exact"/>
              <w:ind w:firstLineChars="200" w:firstLine="31680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r w:rsidRPr="004915FC">
              <w:rPr>
                <w:rStyle w:val="apple-style-spa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Eastern Illinois University, School of Business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57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Panelist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</w:p>
          <w:p w:rsidR="00EB1569" w:rsidRPr="00E8783B" w:rsidRDefault="00EB1569" w:rsidP="004915FC">
            <w:pPr>
              <w:pStyle w:val="ListParagraph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E8783B">
              <w:rPr>
                <w:rFonts w:ascii="Times New Roman" w:eastAsia="標楷體" w:hAnsi="標楷體" w:cs="標楷體" w:hint="eastAsia"/>
                <w:b/>
                <w:bCs/>
              </w:rPr>
              <w:t>銘傳大學</w:t>
            </w:r>
            <w:r w:rsidRPr="00E8783B">
              <w:rPr>
                <w:rFonts w:ascii="Times New Roman" w:eastAsia="標楷體" w:hAnsi="標楷體" w:cs="Times New Roman"/>
                <w:b/>
                <w:bCs/>
              </w:rPr>
              <w:t xml:space="preserve"> </w:t>
            </w:r>
            <w:r w:rsidRPr="00E8783B">
              <w:rPr>
                <w:rFonts w:ascii="Times New Roman" w:eastAsia="標楷體" w:hAnsi="標楷體" w:cs="標楷體" w:hint="eastAsia"/>
                <w:b/>
                <w:bCs/>
              </w:rPr>
              <w:t>國際學院</w:t>
            </w:r>
            <w:r w:rsidRPr="00E8783B">
              <w:rPr>
                <w:rFonts w:ascii="Times New Roman" w:eastAsia="標楷體" w:hAnsi="標楷體" w:cs="Times New Roman"/>
                <w:b/>
                <w:bCs/>
              </w:rPr>
              <w:t xml:space="preserve"> </w:t>
            </w:r>
            <w:r w:rsidRPr="00E8783B">
              <w:rPr>
                <w:rFonts w:ascii="Times New Roman" w:eastAsia="標楷體" w:hAnsi="標楷體" w:cs="標楷體" w:hint="eastAsia"/>
                <w:b/>
                <w:bCs/>
              </w:rPr>
              <w:t>何珍博士</w:t>
            </w:r>
          </w:p>
          <w:p w:rsidR="00EB1569" w:rsidRPr="004915FC" w:rsidRDefault="00EB1569" w:rsidP="00E8783B">
            <w:pPr>
              <w:pStyle w:val="ListParagraph"/>
              <w:spacing w:line="440" w:lineRule="exact"/>
              <w:ind w:leftChars="0" w:left="357"/>
              <w:rPr>
                <w:rFonts w:ascii="Times New Roman" w:eastAsia="標楷體" w:hAnsi="Times New Roman" w:cs="Times New Roman"/>
              </w:rPr>
            </w:pPr>
            <w:r w:rsidRPr="00E8783B">
              <w:rPr>
                <w:rFonts w:ascii="Times New Roman" w:eastAsia="標楷體" w:hAnsi="標楷體" w:cs="Times New Roman"/>
                <w:b/>
                <w:bCs/>
              </w:rPr>
              <w:t xml:space="preserve">    Dr. Chen Ho, 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71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標楷體" w:cs="Times New Roman"/>
              </w:rPr>
              <w:t xml:space="preserve"> International College, Ming-Chuan University, Taiwan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Chars="0"/>
              <w:rPr>
                <w:rFonts w:ascii="Times New Roman" w:hAnsi="Times New Roman" w:cs="Times New Roman"/>
              </w:rPr>
            </w:pPr>
            <w:r w:rsidRPr="004915FC">
              <w:rPr>
                <w:rFonts w:ascii="Times New Roman" w:hAnsi="Times New Roman" w:cs="Times New Roman"/>
                <w:b/>
                <w:bCs/>
              </w:rPr>
              <w:t xml:space="preserve">Dr. Anna Watson 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4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hAnsi="Times New Roman" w:cs="Times New Roman"/>
                <w:lang w:eastAsia="zh-TW"/>
              </w:rPr>
              <w:t>Programme Director Business and Management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450" w:firstLine="31680"/>
              <w:rPr>
                <w:rFonts w:ascii="Times New Roman" w:hAnsi="Times New Roman" w:cs="Times New Roman"/>
                <w:lang w:eastAsia="zh-TW"/>
              </w:rPr>
            </w:pPr>
            <w:r w:rsidRPr="004915FC">
              <w:rPr>
                <w:rFonts w:ascii="Times New Roman" w:hAnsi="Times New Roman" w:cs="Times New Roman"/>
                <w:lang w:eastAsia="zh-TW"/>
              </w:rPr>
              <w:t>Course Director MA Strategic Fashion Marketing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717" w:firstLineChars="150" w:firstLine="3168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hAnsi="Times New Roman" w:cs="Times New Roman"/>
              </w:rPr>
              <w:t>London College of Fashion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Chars="0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Dr. </w:t>
            </w:r>
            <w:r w:rsidRPr="004915FC">
              <w:rPr>
                <w:rFonts w:ascii="Times New Roman" w:hAnsi="Times New Roman" w:cs="Times New Roman"/>
                <w:b/>
                <w:bCs/>
                <w:lang w:val="en-AU"/>
              </w:rPr>
              <w:t>Andrew Terry</w:t>
            </w:r>
          </w:p>
          <w:p w:rsidR="00EB1569" w:rsidRPr="004915FC" w:rsidRDefault="00EB1569" w:rsidP="004915FC">
            <w:pPr>
              <w:adjustRightInd w:val="0"/>
              <w:snapToGrid w:val="0"/>
              <w:spacing w:after="0" w:line="440" w:lineRule="exact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          Chair of Discipline of  Business Law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500" w:firstLine="31680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Professor of Business Regulation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500" w:firstLine="31680"/>
              <w:rPr>
                <w:rFonts w:ascii="Times New Roman" w:hAnsi="Times New Roman" w:cs="Times New Roman"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The University of Sydney Business School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500" w:firstLine="31680"/>
              <w:rPr>
                <w:rFonts w:ascii="Times New Roman" w:eastAsia="標楷體" w:hAnsi="Times New Roman" w:cs="Times New Roman"/>
                <w:b/>
                <w:bCs/>
                <w:lang w:val="en-AU" w:eastAsia="zh-TW"/>
              </w:rPr>
            </w:pPr>
            <w:r w:rsidRPr="004915FC">
              <w:rPr>
                <w:rFonts w:ascii="Times New Roman" w:hAnsi="Times New Roman" w:cs="Times New Roman"/>
                <w:lang w:val="en-AU" w:eastAsia="zh-TW"/>
              </w:rPr>
              <w:t>The University of Sydney</w:t>
            </w:r>
          </w:p>
          <w:p w:rsidR="00EB1569" w:rsidRPr="004915FC" w:rsidRDefault="00EB1569" w:rsidP="00EB1569">
            <w:pPr>
              <w:adjustRightInd w:val="0"/>
              <w:snapToGrid w:val="0"/>
              <w:spacing w:after="0" w:line="440" w:lineRule="exact"/>
              <w:ind w:firstLineChars="500" w:firstLine="31680"/>
              <w:rPr>
                <w:rFonts w:ascii="Times New Roman" w:eastAsia="標楷體" w:hAnsi="Times New Roman" w:cs="Times New Roman"/>
                <w:b/>
                <w:bCs/>
                <w:lang w:val="en-AU" w:eastAsia="zh-TW"/>
              </w:rPr>
            </w:pP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</w:rPr>
              <w:t>專題論文研討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Thesis Presentation </w:t>
            </w:r>
          </w:p>
          <w:p w:rsidR="00EB1569" w:rsidRPr="004915FC" w:rsidRDefault="00EB1569" w:rsidP="004915FC">
            <w:pPr>
              <w:spacing w:line="36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:rsidR="00EB1569" w:rsidRPr="004915FC" w:rsidRDefault="00EB1569" w:rsidP="004915FC">
            <w:pPr>
              <w:spacing w:after="0" w:line="360" w:lineRule="exact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醒吾</w:t>
            </w:r>
          </w:p>
          <w:p w:rsidR="00EB1569" w:rsidRPr="004915FC" w:rsidRDefault="00EB1569" w:rsidP="004915FC">
            <w:pPr>
              <w:spacing w:after="0" w:line="360" w:lineRule="exact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技術學院</w:t>
            </w:r>
          </w:p>
          <w:p w:rsidR="00EB1569" w:rsidRPr="004915FC" w:rsidRDefault="00EB1569" w:rsidP="004915FC">
            <w:pPr>
              <w:spacing w:line="440" w:lineRule="exact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Hsing-Wu Institute of Technology, New Taipei City, Taiwan</w:t>
            </w:r>
          </w:p>
        </w:tc>
      </w:tr>
    </w:tbl>
    <w:p w:rsidR="00EB1569" w:rsidRDefault="00EB1569" w:rsidP="000A7970">
      <w:pPr>
        <w:pStyle w:val="ListParagraph"/>
        <w:spacing w:line="500" w:lineRule="exact"/>
        <w:ind w:leftChars="0" w:left="360"/>
        <w:jc w:val="both"/>
        <w:rPr>
          <w:rFonts w:ascii="新細明體" w:cs="Times New Roman"/>
          <w:sz w:val="28"/>
          <w:szCs w:val="28"/>
        </w:rPr>
      </w:pPr>
    </w:p>
    <w:p w:rsidR="00EB1569" w:rsidRPr="00C9160D" w:rsidRDefault="00EB1569" w:rsidP="006433F7">
      <w:pPr>
        <w:pStyle w:val="1"/>
        <w:spacing w:line="500" w:lineRule="exact"/>
        <w:ind w:leftChars="0"/>
        <w:jc w:val="both"/>
        <w:rPr>
          <w:rFonts w:ascii="Cambria" w:eastAsia="標楷體" w:hAnsi="Cambria" w:cs="Times New Roman"/>
          <w:b/>
          <w:bCs/>
          <w:color w:val="FF6600"/>
        </w:rPr>
      </w:pPr>
    </w:p>
    <w:p w:rsidR="00EB1569" w:rsidRPr="000A7970" w:rsidRDefault="00EB1569" w:rsidP="006433F7">
      <w:pPr>
        <w:spacing w:after="0"/>
        <w:rPr>
          <w:rFonts w:ascii="新細明體" w:cs="Times New Roman"/>
          <w:sz w:val="28"/>
          <w:szCs w:val="28"/>
        </w:rPr>
      </w:pPr>
      <w:r w:rsidRPr="00C9160D">
        <w:rPr>
          <w:rFonts w:ascii="新細明體" w:cs="Times New Roman"/>
          <w:color w:val="FF6600"/>
        </w:rPr>
        <w:br w:type="page"/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7229"/>
        <w:gridCol w:w="1418"/>
      </w:tblGrid>
      <w:tr w:rsidR="00EB1569" w:rsidRPr="004915FC">
        <w:tc>
          <w:tcPr>
            <w:tcW w:w="1384" w:type="dxa"/>
            <w:shd w:val="clear" w:color="auto" w:fill="C6D9F1"/>
            <w:vAlign w:val="center"/>
          </w:tcPr>
          <w:p w:rsidR="00EB1569" w:rsidRPr="004915FC" w:rsidRDefault="00EB1569" w:rsidP="004915FC">
            <w:pPr>
              <w:spacing w:after="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Time</w:t>
            </w:r>
          </w:p>
        </w:tc>
        <w:tc>
          <w:tcPr>
            <w:tcW w:w="7229" w:type="dxa"/>
            <w:vAlign w:val="center"/>
          </w:tcPr>
          <w:p w:rsidR="00EB1569" w:rsidRPr="004915FC" w:rsidRDefault="00EB1569" w:rsidP="004915F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Content</w:t>
            </w:r>
          </w:p>
        </w:tc>
        <w:tc>
          <w:tcPr>
            <w:tcW w:w="1418" w:type="dxa"/>
            <w:vAlign w:val="center"/>
          </w:tcPr>
          <w:p w:rsidR="00EB1569" w:rsidRPr="004915FC" w:rsidRDefault="00EB1569" w:rsidP="004915FC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Venue</w:t>
            </w:r>
          </w:p>
        </w:tc>
      </w:tr>
      <w:tr w:rsidR="00EB1569" w:rsidRPr="004915FC">
        <w:tc>
          <w:tcPr>
            <w:tcW w:w="1384" w:type="dxa"/>
            <w:shd w:val="clear" w:color="auto" w:fill="C6D9F1"/>
            <w:vAlign w:val="center"/>
          </w:tcPr>
          <w:p w:rsidR="00EB1569" w:rsidRPr="004915FC" w:rsidRDefault="00EB1569" w:rsidP="00EB1569">
            <w:pPr>
              <w:ind w:firstLineChars="87" w:firstLine="3168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DAY 2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November 11, 2011</w:t>
            </w:r>
          </w:p>
        </w:tc>
        <w:tc>
          <w:tcPr>
            <w:tcW w:w="7229" w:type="dxa"/>
          </w:tcPr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 w:left="357" w:hanging="357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Guest Speaker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13"/>
              </w:numPr>
              <w:adjustRightInd w:val="0"/>
              <w:snapToGrid w:val="0"/>
              <w:spacing w:line="44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經濟部</w:t>
            </w:r>
            <w:r>
              <w:rPr>
                <w:rFonts w:ascii="Times New Roman" w:eastAsia="標楷體" w:hAnsi="標楷體" w:cs="標楷體" w:hint="eastAsia"/>
              </w:rPr>
              <w:t>政務次長</w:t>
            </w:r>
            <w:r w:rsidRPr="004915FC">
              <w:rPr>
                <w:rFonts w:ascii="Times New Roman" w:eastAsia="標楷體" w:hAnsi="Times New Roman" w:cs="Times New Roman"/>
              </w:rPr>
              <w:t xml:space="preserve">       </w:t>
            </w:r>
            <w:r>
              <w:rPr>
                <w:rFonts w:ascii="Times New Roman" w:eastAsia="標楷體" w:hAnsi="Times New Roman" w:cs="標楷體" w:hint="eastAsia"/>
              </w:rPr>
              <w:t>林聖忠</w:t>
            </w:r>
            <w:r w:rsidRPr="004915FC">
              <w:rPr>
                <w:rFonts w:ascii="Times New Roman" w:eastAsia="標楷體" w:hAnsi="標楷體" w:cs="標楷體" w:hint="eastAsia"/>
              </w:rPr>
              <w:t>部長</w:t>
            </w:r>
          </w:p>
          <w:p w:rsidR="00EB1569" w:rsidRPr="004915FC" w:rsidRDefault="00EB1569" w:rsidP="00EB1569">
            <w:pPr>
              <w:pStyle w:val="ListParagraph"/>
              <w:adjustRightInd w:val="0"/>
              <w:snapToGrid w:val="0"/>
              <w:spacing w:line="440" w:lineRule="exact"/>
              <w:ind w:leftChars="0" w:left="0" w:firstLineChars="309" w:firstLine="3168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Vice 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Minister of Economic Affairs of R. O. C.,</w:t>
            </w:r>
          </w:p>
          <w:p w:rsidR="00EB1569" w:rsidRPr="004915FC" w:rsidRDefault="00EB1569" w:rsidP="00EB1569">
            <w:pPr>
              <w:pStyle w:val="ListParagraph"/>
              <w:adjustRightInd w:val="0"/>
              <w:snapToGrid w:val="0"/>
              <w:spacing w:line="440" w:lineRule="exact"/>
              <w:ind w:leftChars="0" w:left="0" w:firstLineChars="309" w:firstLine="31680"/>
              <w:rPr>
                <w:rFonts w:ascii="Times New Roman" w:eastAsia="標楷體" w:hAnsi="Times New Roman" w:cs="Times New Roman"/>
                <w:b/>
                <w:bCs/>
                <w:u w:val="single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Dr. </w:t>
            </w:r>
            <w:r>
              <w:rPr>
                <w:rFonts w:ascii="Times New Roman" w:eastAsia="標楷體" w:hAnsi="Times New Roman" w:cs="Times New Roman"/>
                <w:b/>
                <w:bCs/>
                <w:u w:val="single"/>
              </w:rPr>
              <w:t>Sheng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bCs/>
                <w:u w:val="single"/>
              </w:rPr>
              <w:t>Chu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ng </w:t>
            </w:r>
            <w:r>
              <w:rPr>
                <w:rFonts w:ascii="Times New Roman" w:eastAsia="標楷體" w:hAnsi="Times New Roman" w:cs="Times New Roman"/>
                <w:b/>
                <w:bCs/>
                <w:u w:val="single"/>
              </w:rPr>
              <w:t>Lin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13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商業總會暨台灣服務業聯盟協會</w:t>
            </w:r>
            <w:r w:rsidRPr="004915FC">
              <w:rPr>
                <w:rFonts w:ascii="Times New Roman" w:eastAsia="標楷體" w:hAnsi="Times New Roman" w:cs="Times New Roman"/>
              </w:rPr>
              <w:t xml:space="preserve">     </w:t>
            </w:r>
            <w:r w:rsidRPr="004915FC">
              <w:rPr>
                <w:rFonts w:ascii="Times New Roman" w:eastAsia="標楷體" w:hAnsi="標楷體" w:cs="標楷體" w:hint="eastAsia"/>
              </w:rPr>
              <w:t>張平沼理事長</w:t>
            </w:r>
          </w:p>
          <w:p w:rsidR="00EB1569" w:rsidRPr="004915FC" w:rsidRDefault="00EB1569" w:rsidP="00EB1569">
            <w:pPr>
              <w:spacing w:after="0" w:line="440" w:lineRule="exact"/>
              <w:ind w:leftChars="249" w:left="31680" w:firstLine="145"/>
              <w:rPr>
                <w:rFonts w:ascii="Times New Roman" w:eastAsia="標楷體" w:hAnsi="Times New Roman" w:cs="Times New Roman"/>
                <w:b/>
                <w:bCs/>
                <w:spacing w:val="-16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spacing w:val="-16"/>
                <w:kern w:val="2"/>
                <w:lang w:eastAsia="zh-TW"/>
              </w:rPr>
              <w:t>Generol Chamber of Commerce of the R.O.C.,/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spacing w:val="-16"/>
                <w:lang w:eastAsia="zh-TW"/>
              </w:rPr>
              <w:t xml:space="preserve">Chairman of TCSI, </w:t>
            </w:r>
          </w:p>
          <w:p w:rsidR="00EB1569" w:rsidRPr="004915FC" w:rsidRDefault="00EB1569" w:rsidP="00EB1569">
            <w:pPr>
              <w:spacing w:after="0" w:line="440" w:lineRule="exact"/>
              <w:ind w:leftChars="249" w:left="31680" w:firstLine="145"/>
              <w:rPr>
                <w:rFonts w:ascii="Times New Roman" w:eastAsia="標楷體" w:hAnsi="Times New Roman" w:cs="Times New Roman"/>
                <w:b/>
                <w:bCs/>
                <w:u w:val="single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TW"/>
              </w:rPr>
              <w:t>Mr.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Pen-Tsao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TW"/>
              </w:rPr>
              <w:t xml:space="preserve"> Chang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【主題演講】特許經營法令之解析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Special Presentation</w:t>
            </w:r>
            <w:r w:rsidRPr="004915FC">
              <w:rPr>
                <w:rFonts w:ascii="Times New Roman" w:eastAsia="標楷體" w:hAnsi="標楷體" w:cs="標楷體" w:hint="eastAsia"/>
              </w:rPr>
              <w:t>：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Current Legal Aspects of Franchising in China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Academic Staff of School of Law of University of West Sydney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  <w:b/>
                <w:bCs/>
                <w:u w:val="single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Dr.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color w:val="000000"/>
                <w:u w:val="single"/>
              </w:rPr>
              <w:t xml:space="preserve">Zhiqiong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June Wang 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主題二：品牌創新與文化差異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Topic II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Branding Creation and Culture Differences</w:t>
            </w:r>
          </w:p>
          <w:p w:rsidR="00EB1569" w:rsidRPr="004915FC" w:rsidRDefault="00EB1569" w:rsidP="00EB1569">
            <w:pPr>
              <w:spacing w:after="0"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  <w:b/>
                <w:bCs/>
                <w:kern w:val="2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TW"/>
              </w:rPr>
              <w:t>Moderator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  <w:lang w:eastAsia="zh-TW"/>
              </w:rPr>
              <w:t>：</w:t>
            </w:r>
            <w:r w:rsidRPr="004915FC">
              <w:rPr>
                <w:rFonts w:ascii="Times New Roman" w:eastAsia="標楷體" w:hAnsi="標楷體" w:cs="標楷體" w:hint="eastAsia"/>
                <w:kern w:val="2"/>
                <w:lang w:eastAsia="zh-TW"/>
              </w:rPr>
              <w:t>商業總會暨台灣服務業聯盟協會</w:t>
            </w:r>
            <w:r w:rsidRPr="004915FC">
              <w:rPr>
                <w:rFonts w:ascii="Times New Roman" w:eastAsia="標楷體" w:hAnsi="Times New Roman" w:cs="Times New Roman"/>
                <w:kern w:val="2"/>
                <w:lang w:eastAsia="zh-TW"/>
              </w:rPr>
              <w:t xml:space="preserve">    </w:t>
            </w:r>
            <w:r w:rsidRPr="004915FC">
              <w:rPr>
                <w:rFonts w:ascii="Times New Roman" w:eastAsia="標楷體" w:hAnsi="標楷體" w:cs="標楷體" w:hint="eastAsia"/>
                <w:kern w:val="2"/>
                <w:lang w:eastAsia="zh-TW"/>
              </w:rPr>
              <w:t>張平沼理事長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360" w:firstLineChars="616" w:firstLine="31680"/>
              <w:rPr>
                <w:rFonts w:ascii="Times New Roman" w:eastAsia="標楷體" w:hAnsi="Times New Roman" w:cs="Times New Roman"/>
                <w:b/>
                <w:bCs/>
                <w:spacing w:val="-24"/>
                <w:lang w:eastAsia="zh-C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spacing w:val="-24"/>
                <w:lang w:eastAsia="zh-CN"/>
              </w:rPr>
              <w:t xml:space="preserve">Generol Chamber of Commerce of the R.O.C.,/Chairman of TCSI, 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360" w:firstLineChars="513" w:firstLine="31680"/>
              <w:rPr>
                <w:rFonts w:ascii="Times New Roman" w:eastAsia="標楷體" w:hAnsi="Times New Roman" w:cs="Times New Roman"/>
                <w:b/>
                <w:bCs/>
                <w:u w:val="single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CN"/>
              </w:rPr>
              <w:t>Mr.Pen-Tsao Chang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Discussant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</w:p>
          <w:p w:rsidR="00EB1569" w:rsidRPr="004915FC" w:rsidRDefault="00EB1569" w:rsidP="00EB1569">
            <w:pPr>
              <w:pStyle w:val="ListParagraph"/>
              <w:numPr>
                <w:ilvl w:val="0"/>
                <w:numId w:val="12"/>
              </w:numPr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南僑集團－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陳飛龍董事長〔台〕〔洽邀中〕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598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Namchow Group Chairman/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CN"/>
              </w:rPr>
              <w:t>Mr.Chen(Inviting)</w:t>
            </w:r>
          </w:p>
          <w:p w:rsidR="00EB1569" w:rsidRPr="004915FC" w:rsidRDefault="00EB1569" w:rsidP="00EB1569">
            <w:pPr>
              <w:pStyle w:val="ListParagraph"/>
              <w:numPr>
                <w:ilvl w:val="0"/>
                <w:numId w:val="12"/>
              </w:numPr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標楷體" w:cs="標楷體" w:hint="eastAsia"/>
              </w:rPr>
              <w:t>法藍瓷有限公司－陳立恆總裁〔台〕〔洽邀中〕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598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Franz Collection Inc.President/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u w:val="single"/>
                <w:lang w:eastAsia="zh-CN"/>
              </w:rPr>
              <w:t>Mr.Francis Chen(Inviting)</w:t>
            </w:r>
          </w:p>
          <w:p w:rsidR="00EB1569" w:rsidRPr="004915FC" w:rsidRDefault="00EB1569" w:rsidP="00EB1569">
            <w:pPr>
              <w:pStyle w:val="ListParagraph"/>
              <w:numPr>
                <w:ilvl w:val="0"/>
                <w:numId w:val="12"/>
              </w:numPr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PAPA JOHNS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  <w:lang w:eastAsia="zh-CN"/>
              </w:rPr>
              <w:t>〔美〕〔洽邀中〕</w:t>
            </w:r>
          </w:p>
          <w:p w:rsidR="00EB1569" w:rsidRPr="004915FC" w:rsidRDefault="00EB1569" w:rsidP="00EB1569">
            <w:pPr>
              <w:pStyle w:val="ListParagraph"/>
              <w:numPr>
                <w:ilvl w:val="0"/>
                <w:numId w:val="12"/>
              </w:numPr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TEXAS CHICKEN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  <w:lang w:eastAsia="zh-CN"/>
              </w:rPr>
              <w:t>〔美〕〔洽邀中〕</w:t>
            </w:r>
          </w:p>
          <w:p w:rsidR="00EB1569" w:rsidRPr="004915FC" w:rsidRDefault="00EB1569" w:rsidP="00EB1569">
            <w:pPr>
              <w:pStyle w:val="ListParagraph"/>
              <w:numPr>
                <w:ilvl w:val="0"/>
                <w:numId w:val="12"/>
              </w:numPr>
              <w:spacing w:line="440" w:lineRule="exact"/>
              <w:ind w:leftChars="132" w:left="31680" w:hangingChars="117" w:firstLine="31680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4915FC">
              <w:rPr>
                <w:rFonts w:ascii="Times New Roman" w:eastAsia="標楷體" w:hAnsi="Times New Roman" w:cs="標楷體" w:hint="eastAsia"/>
                <w:b/>
                <w:bCs/>
              </w:rPr>
              <w:t>詩肯柚木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 xml:space="preserve"> (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</w:rPr>
              <w:t>新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) [</w:t>
            </w:r>
            <w:r w:rsidRPr="004915FC">
              <w:rPr>
                <w:rFonts w:ascii="Times New Roman" w:eastAsia="標楷體" w:hAnsi="Times New Roman" w:cs="標楷體" w:hint="eastAsia"/>
                <w:b/>
                <w:bCs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]</w:t>
            </w:r>
          </w:p>
          <w:p w:rsidR="00EB1569" w:rsidRPr="004915FC" w:rsidRDefault="00EB1569" w:rsidP="004915FC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</w:pPr>
          </w:p>
          <w:p w:rsidR="00EB1569" w:rsidRPr="004915FC" w:rsidRDefault="00EB1569" w:rsidP="004915FC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</w:pPr>
          </w:p>
          <w:p w:rsidR="00EB1569" w:rsidRPr="004915FC" w:rsidRDefault="00EB1569" w:rsidP="004915FC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</w:pPr>
          </w:p>
          <w:p w:rsidR="00EB1569" w:rsidRPr="004915FC" w:rsidRDefault="00EB1569" w:rsidP="004915FC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eastAsia="zh-TW"/>
              </w:rPr>
            </w:pP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主題三：資金與風險控管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60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>Topic III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  <w:lang w:eastAsia="zh-CN"/>
              </w:rPr>
              <w:t>：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lang w:eastAsia="zh-CN"/>
              </w:rPr>
              <w:t xml:space="preserve"> Capital and Risk Management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0" w:firstLineChars="132" w:firstLine="31680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Moderator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  <w:r w:rsidRPr="004915FC">
              <w:rPr>
                <w:rFonts w:ascii="Times New Roman" w:eastAsia="標楷體" w:hAnsi="標楷體" w:cs="標楷體" w:hint="eastAsia"/>
              </w:rPr>
              <w:t>台灣中小企業銀行</w:t>
            </w:r>
            <w:r w:rsidRPr="004915FC">
              <w:rPr>
                <w:rFonts w:ascii="Times New Roman" w:eastAsia="標楷體" w:hAnsi="Times New Roman" w:cs="Times New Roman"/>
              </w:rPr>
              <w:t xml:space="preserve">   </w:t>
            </w:r>
            <w:r w:rsidRPr="004915FC">
              <w:rPr>
                <w:rFonts w:ascii="Times New Roman" w:eastAsia="標楷體" w:hAnsi="標楷體" w:cs="標楷體" w:hint="eastAsia"/>
              </w:rPr>
              <w:t>羅澤成董事長</w:t>
            </w:r>
            <w:r w:rsidRPr="004915FC">
              <w:rPr>
                <w:rFonts w:ascii="Times New Roman" w:eastAsia="標楷體" w:hAnsi="Times New Roman" w:cs="Times New Roman"/>
              </w:rPr>
              <w:t>(</w:t>
            </w:r>
            <w:r w:rsidRPr="004915FC">
              <w:rPr>
                <w:rFonts w:ascii="Times New Roman" w:eastAsia="標楷體" w:hAnsi="標楷體" w:cs="標楷體" w:hint="eastAsia"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</w:rPr>
              <w:t>)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598" w:firstLineChars="473" w:firstLine="31680"/>
              <w:rPr>
                <w:rFonts w:ascii="Times New Roman" w:eastAsia="標楷體" w:hAnsi="Times New Roman" w:cs="Times New Roman"/>
                <w:b/>
                <w:bCs/>
                <w:spacing w:val="-20"/>
                <w:u w:val="single"/>
                <w:lang w:eastAsia="zh-CN"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  <w:spacing w:val="-20"/>
                <w:lang w:eastAsia="zh-CN"/>
              </w:rPr>
              <w:t>Taiwan Business Bank Chairman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spacing w:val="-20"/>
              </w:rPr>
              <w:t>/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spacing w:val="-20"/>
                <w:u w:val="single"/>
                <w:lang w:eastAsia="zh-CN"/>
              </w:rPr>
              <w:t>Mr.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spacing w:val="-20"/>
                <w:u w:val="single"/>
              </w:rPr>
              <w:t xml:space="preserve"> </w:t>
            </w:r>
            <w:r w:rsidRPr="004915FC">
              <w:rPr>
                <w:rFonts w:ascii="Times New Roman" w:eastAsia="標楷體" w:hAnsi="Times New Roman" w:cs="Times New Roman"/>
                <w:b/>
                <w:bCs/>
                <w:spacing w:val="-20"/>
                <w:u w:val="single"/>
                <w:lang w:eastAsia="zh-CN"/>
              </w:rPr>
              <w:t>Peter T.C. Lo(Inviting)</w:t>
            </w:r>
          </w:p>
          <w:p w:rsidR="00EB1569" w:rsidRPr="004915FC" w:rsidRDefault="00EB1569" w:rsidP="00EB1569">
            <w:pPr>
              <w:pStyle w:val="ListParagraph"/>
              <w:spacing w:line="440" w:lineRule="exact"/>
              <w:ind w:leftChars="0" w:left="0" w:firstLineChars="132" w:firstLine="31680"/>
              <w:rPr>
                <w:rFonts w:ascii="Times New Roman" w:eastAsia="標楷體" w:hAnsi="Times New Roman" w:cs="Times New Roman"/>
                <w:b/>
                <w:bCs/>
              </w:rPr>
            </w:pPr>
            <w:r w:rsidRPr="004915FC">
              <w:rPr>
                <w:rFonts w:ascii="Times New Roman" w:eastAsia="標楷體" w:hAnsi="Times New Roman" w:cs="Times New Roman"/>
                <w:b/>
                <w:bCs/>
              </w:rPr>
              <w:t>Discussant</w:t>
            </w: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：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17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</w:rPr>
              <w:t>1.</w:t>
            </w:r>
            <w:r w:rsidRPr="004915FC">
              <w:rPr>
                <w:rFonts w:ascii="Times New Roman" w:eastAsia="標楷體" w:hAnsi="標楷體" w:cs="標楷體" w:hint="eastAsia"/>
              </w:rPr>
              <w:t>普華商務法律事務所－</w:t>
            </w:r>
            <w:r w:rsidRPr="004915FC">
              <w:rPr>
                <w:rFonts w:ascii="Times New Roman" w:eastAsia="標楷體" w:hAnsi="Times New Roman" w:cs="Times New Roman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</w:rPr>
              <w:t>蔡朝安律師〔台〕〔洽邀中〕</w:t>
            </w:r>
          </w:p>
          <w:p w:rsidR="00EB1569" w:rsidRPr="004915FC" w:rsidRDefault="00EB1569" w:rsidP="004915FC">
            <w:pPr>
              <w:pStyle w:val="ListParagraph"/>
              <w:spacing w:line="440" w:lineRule="exact"/>
              <w:ind w:leftChars="0" w:left="317"/>
              <w:rPr>
                <w:rFonts w:ascii="Times New Roman" w:eastAsia="標楷體" w:hAnsi="Times New Roman" w:cs="Times New Roman"/>
              </w:rPr>
            </w:pPr>
            <w:r w:rsidRPr="004915FC">
              <w:rPr>
                <w:rFonts w:ascii="Times New Roman" w:eastAsia="標楷體" w:hAnsi="Times New Roman" w:cs="Times New Roman"/>
              </w:rPr>
              <w:t>2.</w:t>
            </w:r>
            <w:r w:rsidRPr="004915FC">
              <w:rPr>
                <w:rFonts w:ascii="Times New Roman" w:eastAsia="標楷體" w:hAnsi="標楷體" w:cs="標楷體" w:hint="eastAsia"/>
              </w:rPr>
              <w:t>寶</w:t>
            </w:r>
            <w:r w:rsidRPr="004915FC">
              <w:rPr>
                <w:rFonts w:ascii="Times New Roman" w:eastAsia="標楷體" w:hAnsi="標楷體" w:cs="標楷體" w:hint="eastAsia"/>
                <w:spacing w:val="-10"/>
              </w:rPr>
              <w:t>來證券資本市場處大中華區－張秉熙副總經理</w:t>
            </w:r>
            <w:r w:rsidRPr="004915FC">
              <w:rPr>
                <w:rFonts w:ascii="Times New Roman" w:eastAsia="標楷體" w:hAnsi="標楷體" w:cs="標楷體" w:hint="eastAsia"/>
              </w:rPr>
              <w:t>〔台〕〔洽邀中〕</w:t>
            </w:r>
          </w:p>
          <w:p w:rsidR="00EB1569" w:rsidRPr="004915FC" w:rsidRDefault="00EB1569" w:rsidP="004915FC">
            <w:pPr>
              <w:pStyle w:val="ListParagraph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b/>
                <w:bCs/>
                <w:lang w:eastAsia="zh-CN"/>
              </w:rPr>
            </w:pPr>
            <w:r w:rsidRPr="004915FC">
              <w:rPr>
                <w:rFonts w:ascii="Times New Roman" w:eastAsia="標楷體" w:hAnsi="標楷體" w:cs="標楷體" w:hint="eastAsia"/>
                <w:b/>
                <w:bCs/>
              </w:rPr>
              <w:t>【廠商洽談會】</w:t>
            </w:r>
          </w:p>
          <w:p w:rsidR="00EB1569" w:rsidRPr="004915FC" w:rsidRDefault="00EB1569" w:rsidP="00EB1569">
            <w:pPr>
              <w:spacing w:after="0" w:line="440" w:lineRule="exact"/>
              <w:ind w:firstLineChars="132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餐飲與酒店業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   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－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南僑集團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(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  <w:p w:rsidR="00EB1569" w:rsidRPr="004915FC" w:rsidRDefault="00EB1569" w:rsidP="00EB1569">
            <w:pPr>
              <w:spacing w:after="0" w:line="440" w:lineRule="exact"/>
              <w:ind w:firstLineChars="132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批發零售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       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－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統一集團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(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  <w:p w:rsidR="00EB1569" w:rsidRPr="004915FC" w:rsidRDefault="00EB1569" w:rsidP="00EB1569">
            <w:pPr>
              <w:spacing w:after="0" w:line="440" w:lineRule="exact"/>
              <w:ind w:firstLineChars="132" w:firstLine="3168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百貨業等服務業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 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－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SOGO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百貨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 xml:space="preserve"> (</w:t>
            </w: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洽邀中</w:t>
            </w:r>
            <w:r w:rsidRPr="004915FC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</w:tc>
        <w:tc>
          <w:tcPr>
            <w:tcW w:w="1418" w:type="dxa"/>
            <w:vAlign w:val="center"/>
          </w:tcPr>
          <w:p w:rsidR="00EB1569" w:rsidRPr="004915FC" w:rsidRDefault="00EB1569" w:rsidP="004915FC">
            <w:pPr>
              <w:spacing w:after="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標楷體" w:cs="標楷體" w:hint="eastAsia"/>
                <w:lang w:eastAsia="zh-TW"/>
              </w:rPr>
              <w:t>福華國際文教會館</w:t>
            </w:r>
          </w:p>
          <w:p w:rsidR="00EB1569" w:rsidRPr="004915FC" w:rsidRDefault="00EB1569" w:rsidP="004915FC">
            <w:pPr>
              <w:spacing w:after="0"/>
              <w:rPr>
                <w:rFonts w:ascii="Times New Roman" w:eastAsia="標楷體" w:hAnsi="Times New Roman" w:cs="Times New Roman"/>
                <w:lang w:eastAsia="zh-TW"/>
              </w:rPr>
            </w:pPr>
            <w:r w:rsidRPr="004915FC">
              <w:rPr>
                <w:rFonts w:ascii="Times New Roman" w:eastAsia="標楷體" w:hAnsi="Times New Roman" w:cs="Times New Roman"/>
                <w:lang w:eastAsia="zh-TW"/>
              </w:rPr>
              <w:t>Howard Civil Service International House, Taipei City, Taiwan</w:t>
            </w:r>
          </w:p>
        </w:tc>
      </w:tr>
    </w:tbl>
    <w:p w:rsidR="00EB1569" w:rsidRDefault="00EB1569">
      <w:pPr>
        <w:spacing w:after="0"/>
        <w:rPr>
          <w:rFonts w:ascii="新細明體" w:cs="Times New Roman"/>
          <w:sz w:val="28"/>
          <w:szCs w:val="28"/>
          <w:lang w:eastAsia="zh-TW"/>
        </w:rPr>
      </w:pPr>
    </w:p>
    <w:p w:rsidR="00EB1569" w:rsidRPr="00BB0950" w:rsidRDefault="00EB1569" w:rsidP="00833502">
      <w:pPr>
        <w:pStyle w:val="ListParagraph"/>
        <w:numPr>
          <w:ilvl w:val="0"/>
          <w:numId w:val="5"/>
        </w:numPr>
        <w:spacing w:line="500" w:lineRule="exact"/>
        <w:ind w:leftChars="0"/>
        <w:jc w:val="both"/>
        <w:rPr>
          <w:rFonts w:ascii="新細明體" w:cs="Times New Roman"/>
          <w:sz w:val="28"/>
          <w:szCs w:val="28"/>
        </w:rPr>
      </w:pPr>
      <w:r w:rsidRPr="00833502">
        <w:rPr>
          <w:sz w:val="28"/>
          <w:szCs w:val="28"/>
        </w:rPr>
        <w:t>The Summit will be O</w:t>
      </w:r>
      <w:r>
        <w:rPr>
          <w:sz w:val="28"/>
          <w:szCs w:val="28"/>
        </w:rPr>
        <w:t>rganized into Panel Discussions</w:t>
      </w:r>
      <w:r w:rsidRPr="00833502">
        <w:rPr>
          <w:sz w:val="28"/>
          <w:szCs w:val="28"/>
        </w:rPr>
        <w:t xml:space="preserve"> about Following Areas</w:t>
      </w:r>
      <w:r w:rsidRPr="00833502">
        <w:rPr>
          <w:rFonts w:cs="新細明體" w:hint="eastAsia"/>
          <w:sz w:val="28"/>
          <w:szCs w:val="28"/>
        </w:rPr>
        <w:t>：</w:t>
      </w:r>
      <w:r w:rsidRPr="00833502">
        <w:rPr>
          <w:sz w:val="28"/>
          <w:szCs w:val="28"/>
          <w:lang w:eastAsia="zh-CN"/>
        </w:rPr>
        <w:t>Restaurants and Hotels</w:t>
      </w:r>
      <w:r w:rsidRPr="00833502">
        <w:rPr>
          <w:sz w:val="28"/>
          <w:szCs w:val="28"/>
        </w:rPr>
        <w:t xml:space="preserve">, </w:t>
      </w:r>
      <w:r w:rsidRPr="00833502">
        <w:rPr>
          <w:sz w:val="28"/>
          <w:szCs w:val="28"/>
          <w:lang w:eastAsia="zh-CN"/>
        </w:rPr>
        <w:t>Department Stores</w:t>
      </w:r>
      <w:r w:rsidRPr="00833502">
        <w:rPr>
          <w:sz w:val="28"/>
          <w:szCs w:val="28"/>
        </w:rPr>
        <w:t xml:space="preserve">, </w:t>
      </w:r>
      <w:r w:rsidRPr="00833502">
        <w:rPr>
          <w:sz w:val="28"/>
          <w:szCs w:val="28"/>
          <w:lang w:eastAsia="zh-CN"/>
        </w:rPr>
        <w:t>Convenience Stores</w:t>
      </w:r>
      <w:r w:rsidRPr="00833502">
        <w:rPr>
          <w:sz w:val="28"/>
          <w:szCs w:val="28"/>
        </w:rPr>
        <w:t xml:space="preserve">, </w:t>
      </w:r>
      <w:r w:rsidRPr="00833502">
        <w:rPr>
          <w:sz w:val="28"/>
          <w:szCs w:val="28"/>
          <w:lang w:eastAsia="zh-CN"/>
        </w:rPr>
        <w:t>Personal Services</w:t>
      </w:r>
    </w:p>
    <w:p w:rsidR="00EB1569" w:rsidRDefault="00EB1569" w:rsidP="00BB0950">
      <w:pPr>
        <w:pStyle w:val="ListParagraph"/>
        <w:spacing w:line="500" w:lineRule="exact"/>
        <w:ind w:leftChars="0" w:left="0"/>
        <w:jc w:val="both"/>
        <w:rPr>
          <w:rFonts w:cs="Times New Roman"/>
          <w:sz w:val="28"/>
          <w:szCs w:val="28"/>
        </w:rPr>
      </w:pPr>
    </w:p>
    <w:p w:rsidR="00EB1569" w:rsidRPr="00BB0950" w:rsidRDefault="00EB1569" w:rsidP="00BB0950">
      <w:pPr>
        <w:pStyle w:val="ListParagraph"/>
        <w:spacing w:line="500" w:lineRule="exact"/>
        <w:ind w:leftChars="0" w:left="0"/>
        <w:jc w:val="both"/>
        <w:rPr>
          <w:rFonts w:ascii="新細明體" w:cs="Times New Roman"/>
          <w:sz w:val="28"/>
          <w:szCs w:val="28"/>
        </w:rPr>
      </w:pPr>
    </w:p>
    <w:sectPr w:rsidR="00EB1569" w:rsidRPr="00BB0950" w:rsidSect="00DC2F6C">
      <w:pgSz w:w="11906" w:h="16838"/>
      <w:pgMar w:top="851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569" w:rsidRDefault="00EB1569" w:rsidP="009C7E4B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1569" w:rsidRDefault="00EB1569" w:rsidP="009C7E4B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文鼎粗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569" w:rsidRDefault="00EB1569" w:rsidP="009C7E4B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1569" w:rsidRDefault="00EB1569" w:rsidP="009C7E4B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306"/>
    <w:multiLevelType w:val="hybridMultilevel"/>
    <w:tmpl w:val="20E43F0E"/>
    <w:lvl w:ilvl="0" w:tplc="613E0F4A">
      <w:start w:val="1"/>
      <w:numFmt w:val="decimal"/>
      <w:lvlText w:val="%1."/>
      <w:lvlJc w:val="left"/>
      <w:pPr>
        <w:ind w:left="1437" w:hanging="36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2037" w:hanging="480"/>
      </w:pPr>
    </w:lvl>
    <w:lvl w:ilvl="2" w:tplc="0409001B">
      <w:start w:val="1"/>
      <w:numFmt w:val="lowerRoman"/>
      <w:lvlText w:val="%3."/>
      <w:lvlJc w:val="right"/>
      <w:pPr>
        <w:ind w:left="2517" w:hanging="480"/>
      </w:pPr>
    </w:lvl>
    <w:lvl w:ilvl="3" w:tplc="0409000F">
      <w:start w:val="1"/>
      <w:numFmt w:val="decimal"/>
      <w:lvlText w:val="%4."/>
      <w:lvlJc w:val="left"/>
      <w:pPr>
        <w:ind w:left="2997" w:hanging="480"/>
      </w:pPr>
    </w:lvl>
    <w:lvl w:ilvl="4" w:tplc="04090019">
      <w:start w:val="1"/>
      <w:numFmt w:val="ideographTraditional"/>
      <w:lvlText w:val="%5、"/>
      <w:lvlJc w:val="left"/>
      <w:pPr>
        <w:ind w:left="3477" w:hanging="480"/>
      </w:pPr>
    </w:lvl>
    <w:lvl w:ilvl="5" w:tplc="0409001B">
      <w:start w:val="1"/>
      <w:numFmt w:val="lowerRoman"/>
      <w:lvlText w:val="%6."/>
      <w:lvlJc w:val="right"/>
      <w:pPr>
        <w:ind w:left="3957" w:hanging="480"/>
      </w:pPr>
    </w:lvl>
    <w:lvl w:ilvl="6" w:tplc="0409000F">
      <w:start w:val="1"/>
      <w:numFmt w:val="decimal"/>
      <w:lvlText w:val="%7."/>
      <w:lvlJc w:val="left"/>
      <w:pPr>
        <w:ind w:left="4437" w:hanging="480"/>
      </w:pPr>
    </w:lvl>
    <w:lvl w:ilvl="7" w:tplc="04090019">
      <w:start w:val="1"/>
      <w:numFmt w:val="ideographTraditional"/>
      <w:lvlText w:val="%8、"/>
      <w:lvlJc w:val="left"/>
      <w:pPr>
        <w:ind w:left="4917" w:hanging="480"/>
      </w:pPr>
    </w:lvl>
    <w:lvl w:ilvl="8" w:tplc="0409001B">
      <w:start w:val="1"/>
      <w:numFmt w:val="lowerRoman"/>
      <w:lvlText w:val="%9."/>
      <w:lvlJc w:val="right"/>
      <w:pPr>
        <w:ind w:left="5397" w:hanging="480"/>
      </w:pPr>
    </w:lvl>
  </w:abstractNum>
  <w:abstractNum w:abstractNumId="1">
    <w:nsid w:val="0E394E39"/>
    <w:multiLevelType w:val="hybridMultilevel"/>
    <w:tmpl w:val="4992C34E"/>
    <w:lvl w:ilvl="0" w:tplc="4D96D8F2">
      <w:start w:val="1"/>
      <w:numFmt w:val="decimal"/>
      <w:lvlText w:val="%1."/>
      <w:lvlJc w:val="left"/>
      <w:pPr>
        <w:ind w:left="2280" w:hanging="360"/>
      </w:pPr>
      <w:rPr>
        <w:rFonts w:eastAsia="新細明體" w:hint="eastAsia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>
      <w:start w:val="1"/>
      <w:numFmt w:val="lowerRoman"/>
      <w:lvlText w:val="%3."/>
      <w:lvlJc w:val="right"/>
      <w:pPr>
        <w:ind w:left="3360" w:hanging="480"/>
      </w:pPr>
    </w:lvl>
    <w:lvl w:ilvl="3" w:tplc="0409000F">
      <w:start w:val="1"/>
      <w:numFmt w:val="decimal"/>
      <w:lvlText w:val="%4."/>
      <w:lvlJc w:val="left"/>
      <w:pPr>
        <w:ind w:left="3840" w:hanging="480"/>
      </w:pPr>
    </w:lvl>
    <w:lvl w:ilvl="4" w:tplc="04090019">
      <w:start w:val="1"/>
      <w:numFmt w:val="ideographTraditional"/>
      <w:lvlText w:val="%5、"/>
      <w:lvlJc w:val="left"/>
      <w:pPr>
        <w:ind w:left="4320" w:hanging="480"/>
      </w:pPr>
    </w:lvl>
    <w:lvl w:ilvl="5" w:tplc="0409001B">
      <w:start w:val="1"/>
      <w:numFmt w:val="lowerRoman"/>
      <w:lvlText w:val="%6."/>
      <w:lvlJc w:val="right"/>
      <w:pPr>
        <w:ind w:left="4800" w:hanging="480"/>
      </w:pPr>
    </w:lvl>
    <w:lvl w:ilvl="6" w:tplc="0409000F">
      <w:start w:val="1"/>
      <w:numFmt w:val="decimal"/>
      <w:lvlText w:val="%7."/>
      <w:lvlJc w:val="left"/>
      <w:pPr>
        <w:ind w:left="5280" w:hanging="480"/>
      </w:pPr>
    </w:lvl>
    <w:lvl w:ilvl="7" w:tplc="04090019">
      <w:start w:val="1"/>
      <w:numFmt w:val="ideographTraditional"/>
      <w:lvlText w:val="%8、"/>
      <w:lvlJc w:val="left"/>
      <w:pPr>
        <w:ind w:left="5760" w:hanging="480"/>
      </w:pPr>
    </w:lvl>
    <w:lvl w:ilvl="8" w:tplc="0409001B">
      <w:start w:val="1"/>
      <w:numFmt w:val="lowerRoman"/>
      <w:lvlText w:val="%9."/>
      <w:lvlJc w:val="right"/>
      <w:pPr>
        <w:ind w:left="6240" w:hanging="480"/>
      </w:pPr>
    </w:lvl>
  </w:abstractNum>
  <w:abstractNum w:abstractNumId="2">
    <w:nsid w:val="14373AB0"/>
    <w:multiLevelType w:val="hybridMultilevel"/>
    <w:tmpl w:val="D0C827DE"/>
    <w:lvl w:ilvl="0" w:tplc="5B8223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3">
    <w:nsid w:val="178A3F44"/>
    <w:multiLevelType w:val="hybridMultilevel"/>
    <w:tmpl w:val="D9F2B4DE"/>
    <w:lvl w:ilvl="0" w:tplc="47C8232C">
      <w:start w:val="1"/>
      <w:numFmt w:val="decimal"/>
      <w:lvlText w:val="%1."/>
      <w:lvlJc w:val="left"/>
      <w:pPr>
        <w:ind w:left="72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1E282740"/>
    <w:multiLevelType w:val="hybridMultilevel"/>
    <w:tmpl w:val="69E861FA"/>
    <w:lvl w:ilvl="0" w:tplc="CFF2F86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5">
    <w:nsid w:val="21335557"/>
    <w:multiLevelType w:val="hybridMultilevel"/>
    <w:tmpl w:val="77FEBAE6"/>
    <w:lvl w:ilvl="0" w:tplc="EFD672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6">
    <w:nsid w:val="21991A2F"/>
    <w:multiLevelType w:val="hybridMultilevel"/>
    <w:tmpl w:val="C6E84C08"/>
    <w:lvl w:ilvl="0" w:tplc="28D260EC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hint="eastAsia"/>
        <w:b/>
        <w:bCs/>
        <w:sz w:val="24"/>
        <w:szCs w:val="24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7">
    <w:nsid w:val="2C975407"/>
    <w:multiLevelType w:val="hybridMultilevel"/>
    <w:tmpl w:val="B5A0364A"/>
    <w:lvl w:ilvl="0" w:tplc="E14E0CF0">
      <w:start w:val="1"/>
      <w:numFmt w:val="decimal"/>
      <w:lvlText w:val="%1."/>
      <w:lvlJc w:val="left"/>
      <w:pPr>
        <w:ind w:left="108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2DB10DB4"/>
    <w:multiLevelType w:val="hybridMultilevel"/>
    <w:tmpl w:val="1004CD80"/>
    <w:lvl w:ilvl="0" w:tplc="F0BA8E4A">
      <w:start w:val="1"/>
      <w:numFmt w:val="decimal"/>
      <w:lvlText w:val="%1."/>
      <w:lvlJc w:val="left"/>
      <w:pPr>
        <w:ind w:left="72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3769651E"/>
    <w:multiLevelType w:val="hybridMultilevel"/>
    <w:tmpl w:val="FA60B828"/>
    <w:lvl w:ilvl="0" w:tplc="52667436">
      <w:start w:val="1"/>
      <w:numFmt w:val="decimal"/>
      <w:lvlText w:val="%1."/>
      <w:lvlJc w:val="left"/>
      <w:pPr>
        <w:ind w:left="717" w:hanging="360"/>
      </w:pPr>
      <w:rPr>
        <w:rFonts w:ascii="Cambria" w:hAnsi="Cambria" w:cs="Cambria" w:hint="default"/>
        <w:b w:val="0"/>
        <w:bCs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10">
    <w:nsid w:val="3857179B"/>
    <w:multiLevelType w:val="hybridMultilevel"/>
    <w:tmpl w:val="F9BA1350"/>
    <w:lvl w:ilvl="0" w:tplc="44E21476">
      <w:start w:val="1"/>
      <w:numFmt w:val="decimal"/>
      <w:lvlText w:val="%1."/>
      <w:lvlJc w:val="left"/>
      <w:pPr>
        <w:ind w:left="2273" w:hanging="360"/>
      </w:pPr>
      <w:rPr>
        <w:rFonts w:ascii="Cambria" w:eastAsia="新細明體" w:hAnsi="Cambria"/>
      </w:rPr>
    </w:lvl>
    <w:lvl w:ilvl="1" w:tplc="04090019">
      <w:start w:val="1"/>
      <w:numFmt w:val="ideographTraditional"/>
      <w:lvlText w:val="%2、"/>
      <w:lvlJc w:val="left"/>
      <w:pPr>
        <w:ind w:left="2873" w:hanging="480"/>
      </w:pPr>
    </w:lvl>
    <w:lvl w:ilvl="2" w:tplc="0409001B">
      <w:start w:val="1"/>
      <w:numFmt w:val="lowerRoman"/>
      <w:lvlText w:val="%3."/>
      <w:lvlJc w:val="right"/>
      <w:pPr>
        <w:ind w:left="3353" w:hanging="480"/>
      </w:pPr>
    </w:lvl>
    <w:lvl w:ilvl="3" w:tplc="0409000F">
      <w:start w:val="1"/>
      <w:numFmt w:val="decimal"/>
      <w:lvlText w:val="%4."/>
      <w:lvlJc w:val="left"/>
      <w:pPr>
        <w:ind w:left="3833" w:hanging="480"/>
      </w:pPr>
    </w:lvl>
    <w:lvl w:ilvl="4" w:tplc="04090019">
      <w:start w:val="1"/>
      <w:numFmt w:val="ideographTraditional"/>
      <w:lvlText w:val="%5、"/>
      <w:lvlJc w:val="left"/>
      <w:pPr>
        <w:ind w:left="4313" w:hanging="480"/>
      </w:pPr>
    </w:lvl>
    <w:lvl w:ilvl="5" w:tplc="0409001B">
      <w:start w:val="1"/>
      <w:numFmt w:val="lowerRoman"/>
      <w:lvlText w:val="%6."/>
      <w:lvlJc w:val="right"/>
      <w:pPr>
        <w:ind w:left="4793" w:hanging="480"/>
      </w:pPr>
    </w:lvl>
    <w:lvl w:ilvl="6" w:tplc="0409000F">
      <w:start w:val="1"/>
      <w:numFmt w:val="decimal"/>
      <w:lvlText w:val="%7."/>
      <w:lvlJc w:val="left"/>
      <w:pPr>
        <w:ind w:left="5273" w:hanging="480"/>
      </w:pPr>
    </w:lvl>
    <w:lvl w:ilvl="7" w:tplc="04090019">
      <w:start w:val="1"/>
      <w:numFmt w:val="ideographTraditional"/>
      <w:lvlText w:val="%8、"/>
      <w:lvlJc w:val="left"/>
      <w:pPr>
        <w:ind w:left="5753" w:hanging="480"/>
      </w:pPr>
    </w:lvl>
    <w:lvl w:ilvl="8" w:tplc="0409001B">
      <w:start w:val="1"/>
      <w:numFmt w:val="lowerRoman"/>
      <w:lvlText w:val="%9."/>
      <w:lvlJc w:val="right"/>
      <w:pPr>
        <w:ind w:left="6233" w:hanging="480"/>
      </w:pPr>
    </w:lvl>
  </w:abstractNum>
  <w:abstractNum w:abstractNumId="11">
    <w:nsid w:val="3FEE4711"/>
    <w:multiLevelType w:val="hybridMultilevel"/>
    <w:tmpl w:val="E60CDB92"/>
    <w:lvl w:ilvl="0" w:tplc="F57E7792">
      <w:start w:val="1"/>
      <w:numFmt w:val="decimal"/>
      <w:lvlText w:val="%1."/>
      <w:lvlJc w:val="left"/>
      <w:pPr>
        <w:ind w:left="717" w:hanging="360"/>
      </w:pPr>
      <w:rPr>
        <w:rFonts w:eastAsia="新細明體"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12">
    <w:nsid w:val="498236C2"/>
    <w:multiLevelType w:val="hybridMultilevel"/>
    <w:tmpl w:val="869EFFDC"/>
    <w:lvl w:ilvl="0" w:tplc="4BE02414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72B5EBD"/>
    <w:multiLevelType w:val="hybridMultilevel"/>
    <w:tmpl w:val="6E6ECEB0"/>
    <w:lvl w:ilvl="0" w:tplc="99105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589C233D"/>
    <w:multiLevelType w:val="hybridMultilevel"/>
    <w:tmpl w:val="6204CD9A"/>
    <w:lvl w:ilvl="0" w:tplc="DE3A145C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5">
    <w:nsid w:val="5A193027"/>
    <w:multiLevelType w:val="hybridMultilevel"/>
    <w:tmpl w:val="12022530"/>
    <w:lvl w:ilvl="0" w:tplc="0C30D6A4">
      <w:start w:val="1"/>
      <w:numFmt w:val="decimal"/>
      <w:lvlText w:val="%1."/>
      <w:lvlJc w:val="left"/>
      <w:pPr>
        <w:ind w:left="1077" w:hanging="360"/>
      </w:pPr>
      <w:rPr>
        <w:rFonts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677" w:hanging="480"/>
      </w:pPr>
    </w:lvl>
    <w:lvl w:ilvl="2" w:tplc="0409001B">
      <w:start w:val="1"/>
      <w:numFmt w:val="lowerRoman"/>
      <w:lvlText w:val="%3."/>
      <w:lvlJc w:val="right"/>
      <w:pPr>
        <w:ind w:left="2157" w:hanging="480"/>
      </w:pPr>
    </w:lvl>
    <w:lvl w:ilvl="3" w:tplc="0409000F">
      <w:start w:val="1"/>
      <w:numFmt w:val="decimal"/>
      <w:lvlText w:val="%4."/>
      <w:lvlJc w:val="left"/>
      <w:pPr>
        <w:ind w:left="2637" w:hanging="480"/>
      </w:pPr>
    </w:lvl>
    <w:lvl w:ilvl="4" w:tplc="04090019">
      <w:start w:val="1"/>
      <w:numFmt w:val="ideographTraditional"/>
      <w:lvlText w:val="%5、"/>
      <w:lvlJc w:val="left"/>
      <w:pPr>
        <w:ind w:left="3117" w:hanging="480"/>
      </w:pPr>
    </w:lvl>
    <w:lvl w:ilvl="5" w:tplc="0409001B">
      <w:start w:val="1"/>
      <w:numFmt w:val="lowerRoman"/>
      <w:lvlText w:val="%6."/>
      <w:lvlJc w:val="right"/>
      <w:pPr>
        <w:ind w:left="3597" w:hanging="480"/>
      </w:pPr>
    </w:lvl>
    <w:lvl w:ilvl="6" w:tplc="0409000F">
      <w:start w:val="1"/>
      <w:numFmt w:val="decimal"/>
      <w:lvlText w:val="%7."/>
      <w:lvlJc w:val="left"/>
      <w:pPr>
        <w:ind w:left="4077" w:hanging="480"/>
      </w:pPr>
    </w:lvl>
    <w:lvl w:ilvl="7" w:tplc="04090019">
      <w:start w:val="1"/>
      <w:numFmt w:val="ideographTraditional"/>
      <w:lvlText w:val="%8、"/>
      <w:lvlJc w:val="left"/>
      <w:pPr>
        <w:ind w:left="4557" w:hanging="480"/>
      </w:pPr>
    </w:lvl>
    <w:lvl w:ilvl="8" w:tplc="0409001B">
      <w:start w:val="1"/>
      <w:numFmt w:val="lowerRoman"/>
      <w:lvlText w:val="%9."/>
      <w:lvlJc w:val="right"/>
      <w:pPr>
        <w:ind w:left="5037" w:hanging="480"/>
      </w:pPr>
    </w:lvl>
  </w:abstractNum>
  <w:abstractNum w:abstractNumId="16">
    <w:nsid w:val="606719BC"/>
    <w:multiLevelType w:val="hybridMultilevel"/>
    <w:tmpl w:val="247ADDD6"/>
    <w:lvl w:ilvl="0" w:tplc="D04689CE">
      <w:numFmt w:val="bullet"/>
      <w:lvlText w:val="◎"/>
      <w:lvlJc w:val="left"/>
      <w:pPr>
        <w:ind w:left="1749" w:hanging="360"/>
      </w:pPr>
      <w:rPr>
        <w:rFonts w:ascii="新細明體" w:eastAsia="新細明體" w:hAnsi="新細明體" w:hint="eastAsia"/>
        <w:b/>
        <w:bCs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2349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2829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309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3789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269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749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229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09" w:hanging="480"/>
      </w:pPr>
      <w:rPr>
        <w:rFonts w:ascii="Wingdings" w:hAnsi="Wingdings" w:cs="Wingdings" w:hint="default"/>
      </w:rPr>
    </w:lvl>
  </w:abstractNum>
  <w:abstractNum w:abstractNumId="17">
    <w:nsid w:val="60E74325"/>
    <w:multiLevelType w:val="hybridMultilevel"/>
    <w:tmpl w:val="753E329E"/>
    <w:lvl w:ilvl="0" w:tplc="0A98A9EC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u w:val="none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61D9015E"/>
    <w:multiLevelType w:val="hybridMultilevel"/>
    <w:tmpl w:val="D208162E"/>
    <w:lvl w:ilvl="0" w:tplc="B9683EBA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hint="eastAsia"/>
        <w:b/>
        <w:bCs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9">
    <w:nsid w:val="6604780C"/>
    <w:multiLevelType w:val="hybridMultilevel"/>
    <w:tmpl w:val="5E86A128"/>
    <w:lvl w:ilvl="0" w:tplc="061261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183AD0"/>
    <w:multiLevelType w:val="hybridMultilevel"/>
    <w:tmpl w:val="B7E43B36"/>
    <w:lvl w:ilvl="0" w:tplc="CF0212D8">
      <w:start w:val="1"/>
      <w:numFmt w:val="decimal"/>
      <w:lvlText w:val="%1."/>
      <w:lvlJc w:val="left"/>
      <w:pPr>
        <w:ind w:left="1077" w:hanging="360"/>
      </w:pPr>
      <w:rPr>
        <w:rFonts w:hAnsi="標楷體"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677" w:hanging="480"/>
      </w:pPr>
    </w:lvl>
    <w:lvl w:ilvl="2" w:tplc="0409001B">
      <w:start w:val="1"/>
      <w:numFmt w:val="lowerRoman"/>
      <w:lvlText w:val="%3."/>
      <w:lvlJc w:val="right"/>
      <w:pPr>
        <w:ind w:left="2157" w:hanging="480"/>
      </w:pPr>
    </w:lvl>
    <w:lvl w:ilvl="3" w:tplc="0409000F">
      <w:start w:val="1"/>
      <w:numFmt w:val="decimal"/>
      <w:lvlText w:val="%4."/>
      <w:lvlJc w:val="left"/>
      <w:pPr>
        <w:ind w:left="2637" w:hanging="480"/>
      </w:pPr>
    </w:lvl>
    <w:lvl w:ilvl="4" w:tplc="04090019">
      <w:start w:val="1"/>
      <w:numFmt w:val="ideographTraditional"/>
      <w:lvlText w:val="%5、"/>
      <w:lvlJc w:val="left"/>
      <w:pPr>
        <w:ind w:left="3117" w:hanging="480"/>
      </w:pPr>
    </w:lvl>
    <w:lvl w:ilvl="5" w:tplc="0409001B">
      <w:start w:val="1"/>
      <w:numFmt w:val="lowerRoman"/>
      <w:lvlText w:val="%6."/>
      <w:lvlJc w:val="right"/>
      <w:pPr>
        <w:ind w:left="3597" w:hanging="480"/>
      </w:pPr>
    </w:lvl>
    <w:lvl w:ilvl="6" w:tplc="0409000F">
      <w:start w:val="1"/>
      <w:numFmt w:val="decimal"/>
      <w:lvlText w:val="%7."/>
      <w:lvlJc w:val="left"/>
      <w:pPr>
        <w:ind w:left="4077" w:hanging="480"/>
      </w:pPr>
    </w:lvl>
    <w:lvl w:ilvl="7" w:tplc="04090019">
      <w:start w:val="1"/>
      <w:numFmt w:val="ideographTraditional"/>
      <w:lvlText w:val="%8、"/>
      <w:lvlJc w:val="left"/>
      <w:pPr>
        <w:ind w:left="4557" w:hanging="480"/>
      </w:pPr>
    </w:lvl>
    <w:lvl w:ilvl="8" w:tplc="0409001B">
      <w:start w:val="1"/>
      <w:numFmt w:val="lowerRoman"/>
      <w:lvlText w:val="%9."/>
      <w:lvlJc w:val="right"/>
      <w:pPr>
        <w:ind w:left="5037" w:hanging="480"/>
      </w:pPr>
    </w:lvl>
  </w:abstractNum>
  <w:abstractNum w:abstractNumId="21">
    <w:nsid w:val="7A956B4E"/>
    <w:multiLevelType w:val="hybridMultilevel"/>
    <w:tmpl w:val="9056CD7E"/>
    <w:lvl w:ilvl="0" w:tplc="9FF875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22">
    <w:nsid w:val="7DE216F7"/>
    <w:multiLevelType w:val="hybridMultilevel"/>
    <w:tmpl w:val="1D26BD8C"/>
    <w:lvl w:ilvl="0" w:tplc="EE1081F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18"/>
  </w:num>
  <w:num w:numId="5">
    <w:abstractNumId w:val="14"/>
  </w:num>
  <w:num w:numId="6">
    <w:abstractNumId w:val="4"/>
  </w:num>
  <w:num w:numId="7">
    <w:abstractNumId w:val="21"/>
  </w:num>
  <w:num w:numId="8">
    <w:abstractNumId w:val="9"/>
  </w:num>
  <w:num w:numId="9">
    <w:abstractNumId w:val="15"/>
  </w:num>
  <w:num w:numId="10">
    <w:abstractNumId w:val="0"/>
  </w:num>
  <w:num w:numId="11">
    <w:abstractNumId w:val="17"/>
  </w:num>
  <w:num w:numId="12">
    <w:abstractNumId w:val="19"/>
  </w:num>
  <w:num w:numId="13">
    <w:abstractNumId w:val="13"/>
  </w:num>
  <w:num w:numId="14">
    <w:abstractNumId w:val="11"/>
  </w:num>
  <w:num w:numId="15">
    <w:abstractNumId w:val="7"/>
  </w:num>
  <w:num w:numId="16">
    <w:abstractNumId w:val="22"/>
  </w:num>
  <w:num w:numId="17">
    <w:abstractNumId w:val="8"/>
  </w:num>
  <w:num w:numId="18">
    <w:abstractNumId w:val="5"/>
  </w:num>
  <w:num w:numId="19">
    <w:abstractNumId w:val="12"/>
  </w:num>
  <w:num w:numId="20">
    <w:abstractNumId w:val="6"/>
  </w:num>
  <w:num w:numId="21">
    <w:abstractNumId w:val="20"/>
  </w:num>
  <w:num w:numId="22">
    <w:abstractNumId w:val="3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811"/>
    <w:rsid w:val="000202D6"/>
    <w:rsid w:val="000246DD"/>
    <w:rsid w:val="000337EA"/>
    <w:rsid w:val="000754E1"/>
    <w:rsid w:val="000A7970"/>
    <w:rsid w:val="000C07AC"/>
    <w:rsid w:val="000C2A58"/>
    <w:rsid w:val="000C5DD6"/>
    <w:rsid w:val="000D5190"/>
    <w:rsid w:val="000D6AE3"/>
    <w:rsid w:val="000F7270"/>
    <w:rsid w:val="0013444D"/>
    <w:rsid w:val="00134CEF"/>
    <w:rsid w:val="00147D47"/>
    <w:rsid w:val="001676B6"/>
    <w:rsid w:val="00182E05"/>
    <w:rsid w:val="00184295"/>
    <w:rsid w:val="001854D2"/>
    <w:rsid w:val="001902C1"/>
    <w:rsid w:val="001B3FA3"/>
    <w:rsid w:val="001C56EC"/>
    <w:rsid w:val="00207432"/>
    <w:rsid w:val="00214330"/>
    <w:rsid w:val="002372B0"/>
    <w:rsid w:val="00247725"/>
    <w:rsid w:val="00253B71"/>
    <w:rsid w:val="00257378"/>
    <w:rsid w:val="002657CE"/>
    <w:rsid w:val="00270878"/>
    <w:rsid w:val="00272FD7"/>
    <w:rsid w:val="00281D84"/>
    <w:rsid w:val="002A0F80"/>
    <w:rsid w:val="002D6E83"/>
    <w:rsid w:val="002E64F7"/>
    <w:rsid w:val="002F56F1"/>
    <w:rsid w:val="0030229B"/>
    <w:rsid w:val="0030662F"/>
    <w:rsid w:val="003128F0"/>
    <w:rsid w:val="003142A1"/>
    <w:rsid w:val="00326B9D"/>
    <w:rsid w:val="00340B12"/>
    <w:rsid w:val="00345181"/>
    <w:rsid w:val="00352CD4"/>
    <w:rsid w:val="00375B1D"/>
    <w:rsid w:val="003A1588"/>
    <w:rsid w:val="003B77DA"/>
    <w:rsid w:val="003D21D3"/>
    <w:rsid w:val="003D4D29"/>
    <w:rsid w:val="003E0049"/>
    <w:rsid w:val="003F796A"/>
    <w:rsid w:val="00407F74"/>
    <w:rsid w:val="00414A64"/>
    <w:rsid w:val="00415AFE"/>
    <w:rsid w:val="00435930"/>
    <w:rsid w:val="004915FC"/>
    <w:rsid w:val="004B4C09"/>
    <w:rsid w:val="004D3825"/>
    <w:rsid w:val="004E4829"/>
    <w:rsid w:val="005130DE"/>
    <w:rsid w:val="00566AC2"/>
    <w:rsid w:val="005847AB"/>
    <w:rsid w:val="005B3BFA"/>
    <w:rsid w:val="005C25DC"/>
    <w:rsid w:val="005C6FFE"/>
    <w:rsid w:val="005F455C"/>
    <w:rsid w:val="00603D66"/>
    <w:rsid w:val="0061007F"/>
    <w:rsid w:val="00616647"/>
    <w:rsid w:val="00630F44"/>
    <w:rsid w:val="00643060"/>
    <w:rsid w:val="006433F7"/>
    <w:rsid w:val="00646CE2"/>
    <w:rsid w:val="006646C2"/>
    <w:rsid w:val="00675FD7"/>
    <w:rsid w:val="006E0811"/>
    <w:rsid w:val="006F1394"/>
    <w:rsid w:val="007366AA"/>
    <w:rsid w:val="00743A8F"/>
    <w:rsid w:val="007737D2"/>
    <w:rsid w:val="007E5D26"/>
    <w:rsid w:val="007F3F3A"/>
    <w:rsid w:val="007F4FC5"/>
    <w:rsid w:val="007F5146"/>
    <w:rsid w:val="00831A31"/>
    <w:rsid w:val="00831C19"/>
    <w:rsid w:val="00833502"/>
    <w:rsid w:val="00840864"/>
    <w:rsid w:val="00853A2D"/>
    <w:rsid w:val="00853B37"/>
    <w:rsid w:val="00853C3B"/>
    <w:rsid w:val="008552AB"/>
    <w:rsid w:val="008C1E36"/>
    <w:rsid w:val="008D2A75"/>
    <w:rsid w:val="0090731D"/>
    <w:rsid w:val="00907815"/>
    <w:rsid w:val="00916362"/>
    <w:rsid w:val="00925820"/>
    <w:rsid w:val="009C5D06"/>
    <w:rsid w:val="009C7E4B"/>
    <w:rsid w:val="009D03D3"/>
    <w:rsid w:val="009F13C2"/>
    <w:rsid w:val="009F2C77"/>
    <w:rsid w:val="00A01130"/>
    <w:rsid w:val="00A33E63"/>
    <w:rsid w:val="00A4635F"/>
    <w:rsid w:val="00A47130"/>
    <w:rsid w:val="00AA40EA"/>
    <w:rsid w:val="00AB3913"/>
    <w:rsid w:val="00AD74DB"/>
    <w:rsid w:val="00AF6262"/>
    <w:rsid w:val="00AF777A"/>
    <w:rsid w:val="00B04765"/>
    <w:rsid w:val="00B47F67"/>
    <w:rsid w:val="00B57041"/>
    <w:rsid w:val="00BB0950"/>
    <w:rsid w:val="00BC26BB"/>
    <w:rsid w:val="00BC58B4"/>
    <w:rsid w:val="00BE71E1"/>
    <w:rsid w:val="00C06516"/>
    <w:rsid w:val="00C15902"/>
    <w:rsid w:val="00C16D5F"/>
    <w:rsid w:val="00C3070D"/>
    <w:rsid w:val="00C32CA6"/>
    <w:rsid w:val="00C6176B"/>
    <w:rsid w:val="00C85B16"/>
    <w:rsid w:val="00C9160D"/>
    <w:rsid w:val="00C97862"/>
    <w:rsid w:val="00CA46B6"/>
    <w:rsid w:val="00CA4CC9"/>
    <w:rsid w:val="00CB6D3C"/>
    <w:rsid w:val="00CB7C67"/>
    <w:rsid w:val="00CC04EF"/>
    <w:rsid w:val="00CD63C5"/>
    <w:rsid w:val="00D1540B"/>
    <w:rsid w:val="00D1731A"/>
    <w:rsid w:val="00D818A0"/>
    <w:rsid w:val="00D83CCA"/>
    <w:rsid w:val="00D85F5F"/>
    <w:rsid w:val="00DB5A6F"/>
    <w:rsid w:val="00DC2F6C"/>
    <w:rsid w:val="00DD5FA3"/>
    <w:rsid w:val="00DF7470"/>
    <w:rsid w:val="00E22063"/>
    <w:rsid w:val="00E87427"/>
    <w:rsid w:val="00E8783B"/>
    <w:rsid w:val="00E95A7A"/>
    <w:rsid w:val="00EB1569"/>
    <w:rsid w:val="00EE32A4"/>
    <w:rsid w:val="00F10FD4"/>
    <w:rsid w:val="00F75B1B"/>
    <w:rsid w:val="00F801E3"/>
    <w:rsid w:val="00F97D9A"/>
    <w:rsid w:val="00FB0699"/>
    <w:rsid w:val="00FE013C"/>
    <w:rsid w:val="00FF1808"/>
    <w:rsid w:val="00FF4256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811"/>
    <w:pPr>
      <w:spacing w:after="200"/>
    </w:pPr>
    <w:rPr>
      <w:rFonts w:ascii="Cambria" w:hAnsi="Cambria" w:cs="Cambria"/>
      <w:kern w:val="0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A40EA"/>
    <w:pPr>
      <w:spacing w:before="100" w:beforeAutospacing="1" w:after="100" w:afterAutospacing="1"/>
      <w:outlineLvl w:val="1"/>
    </w:pPr>
    <w:rPr>
      <w:rFonts w:ascii="新細明體" w:hAnsi="新細明體" w:cs="新細明體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A40EA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ListParagraph">
    <w:name w:val="List Paragraph"/>
    <w:basedOn w:val="Normal"/>
    <w:uiPriority w:val="99"/>
    <w:qFormat/>
    <w:rsid w:val="006E0811"/>
    <w:pPr>
      <w:widowControl w:val="0"/>
      <w:spacing w:after="0"/>
      <w:ind w:leftChars="200" w:left="480"/>
    </w:pPr>
    <w:rPr>
      <w:rFonts w:ascii="Calibri" w:hAnsi="Calibri" w:cs="Calibri"/>
      <w:kern w:val="2"/>
      <w:lang w:eastAsia="zh-TW"/>
    </w:rPr>
  </w:style>
  <w:style w:type="table" w:styleId="TableGrid">
    <w:name w:val="Table Grid"/>
    <w:basedOn w:val="TableNormal"/>
    <w:uiPriority w:val="99"/>
    <w:rsid w:val="006E0811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C7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7E4B"/>
    <w:rPr>
      <w:rFonts w:ascii="Cambria" w:hAnsi="Cambria" w:cs="Cambria"/>
      <w:kern w:val="0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9C7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7E4B"/>
    <w:rPr>
      <w:rFonts w:ascii="Cambria" w:hAnsi="Cambria" w:cs="Cambria"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CA46B6"/>
    <w:rPr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FF7927"/>
  </w:style>
  <w:style w:type="table" w:styleId="LightList-Accent5">
    <w:name w:val="Light List Accent 5"/>
    <w:basedOn w:val="TableNormal"/>
    <w:uiPriority w:val="99"/>
    <w:rsid w:val="00CC04EF"/>
    <w:rPr>
      <w:rFonts w:ascii="Times New Roman" w:hAnsi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Strong">
    <w:name w:val="Strong"/>
    <w:basedOn w:val="DefaultParagraphFont"/>
    <w:uiPriority w:val="99"/>
    <w:qFormat/>
    <w:rsid w:val="00326B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C1E36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E36"/>
    <w:rPr>
      <w:rFonts w:ascii="Cambria" w:eastAsia="新細明體" w:hAnsi="Cambria" w:cs="Cambria"/>
      <w:kern w:val="0"/>
      <w:sz w:val="18"/>
      <w:szCs w:val="18"/>
      <w:lang w:eastAsia="en-US"/>
    </w:rPr>
  </w:style>
  <w:style w:type="paragraph" w:customStyle="1" w:styleId="1">
    <w:name w:val="清單段落1"/>
    <w:basedOn w:val="Normal"/>
    <w:uiPriority w:val="99"/>
    <w:rsid w:val="00C9160D"/>
    <w:pPr>
      <w:widowControl w:val="0"/>
      <w:spacing w:after="0"/>
      <w:ind w:leftChars="200" w:left="480"/>
    </w:pPr>
    <w:rPr>
      <w:rFonts w:ascii="Calibri" w:hAnsi="Calibri" w:cs="Calibri"/>
      <w:kern w:val="2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3076">
      <w:marLeft w:val="188"/>
      <w:marRight w:val="188"/>
      <w:marTop w:val="18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5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485</Words>
  <Characters>2767</Characters>
  <Application>Microsoft Office Outlook</Application>
  <DocSecurity>0</DocSecurity>
  <Lines>0</Lines>
  <Paragraphs>0</Paragraphs>
  <ScaleCrop>false</ScaleCrop>
  <Company>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Tentative Program：</dc:title>
  <dc:subject/>
  <dc:creator>PC</dc:creator>
  <cp:keywords/>
  <dc:description/>
  <cp:lastModifiedBy>user</cp:lastModifiedBy>
  <cp:revision>2</cp:revision>
  <cp:lastPrinted>2011-09-26T01:05:00Z</cp:lastPrinted>
  <dcterms:created xsi:type="dcterms:W3CDTF">2011-10-05T07:24:00Z</dcterms:created>
  <dcterms:modified xsi:type="dcterms:W3CDTF">2011-10-05T07:24:00Z</dcterms:modified>
</cp:coreProperties>
</file>